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438D8" w14:textId="582F7B4A" w:rsidR="00973769" w:rsidRPr="00973769" w:rsidRDefault="00973769" w:rsidP="00973769">
      <w:pPr>
        <w:pStyle w:val="HeadlineersteOrdnung"/>
        <w:rPr>
          <w:sz w:val="40"/>
          <w:szCs w:val="40"/>
        </w:rPr>
      </w:pPr>
      <w:r w:rsidRPr="00973769">
        <w:rPr>
          <w:sz w:val="40"/>
          <w:szCs w:val="40"/>
        </w:rPr>
        <w:t>Ausscheiden von Partnern oder Partnerwechsel</w:t>
      </w:r>
    </w:p>
    <w:p w14:paraId="6145BBB1" w14:textId="607BA89A" w:rsidR="00973769" w:rsidRPr="003F4616" w:rsidRDefault="00973769" w:rsidP="00973769">
      <w:pPr>
        <w:pStyle w:val="Subheadline"/>
      </w:pPr>
      <w:r>
        <w:t>in</w:t>
      </w:r>
      <w:r w:rsidRPr="003F4616">
        <w:t xml:space="preserve"> Projekten im Programm Erasmus+ </w:t>
      </w:r>
      <w:r>
        <w:t>JUGEND,</w:t>
      </w:r>
      <w:r>
        <w:br/>
      </w:r>
      <w:r w:rsidRPr="003F4616">
        <w:t>Leitaktion 2 (</w:t>
      </w:r>
      <w:r w:rsidR="00AE3C40">
        <w:t>Small Scale Partnerships</w:t>
      </w:r>
      <w:r>
        <w:t>, KA2</w:t>
      </w:r>
      <w:r w:rsidR="00AE3C40">
        <w:t>10</w:t>
      </w:r>
      <w:r w:rsidRPr="003F4616">
        <w:t>)</w:t>
      </w:r>
    </w:p>
    <w:p w14:paraId="11CE8E7B" w14:textId="77777777" w:rsidR="00FD140F" w:rsidRPr="00973769" w:rsidRDefault="00FD140F" w:rsidP="005F784C">
      <w:pPr>
        <w:spacing w:line="290" w:lineRule="exact"/>
        <w:ind w:right="1551"/>
        <w:rPr>
          <w:color w:val="000000" w:themeColor="text1"/>
          <w:szCs w:val="22"/>
        </w:rPr>
        <w:sectPr w:rsidR="00FD140F" w:rsidRPr="00973769" w:rsidSect="00E82234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</w:p>
    <w:p w14:paraId="66F0F272" w14:textId="77777777" w:rsidR="00973769" w:rsidRPr="00AF6B1F" w:rsidRDefault="00973769" w:rsidP="00973769">
      <w:pPr>
        <w:pStyle w:val="StandardJfE"/>
        <w:rPr>
          <w:rFonts w:cs="Calibri"/>
          <w:color w:val="00000A"/>
        </w:rPr>
      </w:pPr>
      <w:r>
        <w:rPr>
          <w:rFonts w:cs="Calibri"/>
          <w:b/>
          <w:color w:val="00000A"/>
        </w:rPr>
        <w:t>Projekt- / Ve</w:t>
      </w:r>
      <w:r>
        <w:rPr>
          <w:rFonts w:cs="Calibri"/>
          <w:b/>
          <w:color w:val="00000A"/>
          <w:lang w:val="de-DE"/>
        </w:rPr>
        <w:t>r</w:t>
      </w:r>
      <w:r w:rsidRPr="005B4E5D">
        <w:rPr>
          <w:rFonts w:cs="Calibri"/>
          <w:b/>
          <w:color w:val="00000A"/>
        </w:rPr>
        <w:t>tragsnummer</w:t>
      </w:r>
      <w:r w:rsidRPr="00AF6B1F">
        <w:rPr>
          <w:rFonts w:cs="Calibri"/>
          <w:color w:val="00000A"/>
        </w:rPr>
        <w:t xml:space="preserve">: </w:t>
      </w:r>
      <w:sdt>
        <w:sdtPr>
          <w:rPr>
            <w:rFonts w:cs="Calibri"/>
            <w:color w:val="00000A"/>
          </w:rPr>
          <w:id w:val="-925105639"/>
          <w:placeholder>
            <w:docPart w:val="AFA3001961A6400CB449D6D9790B3840"/>
          </w:placeholder>
          <w:showingPlcHdr/>
          <w:text/>
        </w:sdtPr>
        <w:sdtEndPr/>
        <w:sdtContent>
          <w:r w:rsidRPr="00AF6B1F">
            <w:rPr>
              <w:rStyle w:val="Platzhaltertext"/>
            </w:rPr>
            <w:t>Klicken Sie hier, um Text einzugeben.</w:t>
          </w:r>
        </w:sdtContent>
      </w:sdt>
    </w:p>
    <w:p w14:paraId="139E47E1" w14:textId="77777777" w:rsidR="00DB150E" w:rsidRPr="00DB150E" w:rsidRDefault="00DB150E" w:rsidP="00445EED">
      <w:pPr>
        <w:pStyle w:val="HeadlinezweiterOrdnung"/>
        <w:rPr>
          <w:sz w:val="24"/>
          <w:szCs w:val="24"/>
        </w:rPr>
      </w:pPr>
    </w:p>
    <w:p w14:paraId="4491E863" w14:textId="20FC8C47" w:rsidR="00973769" w:rsidRPr="00997021" w:rsidRDefault="00973769" w:rsidP="00445EED">
      <w:pPr>
        <w:pStyle w:val="HeadlinezweiterOrdnung"/>
      </w:pPr>
      <w:r>
        <w:t xml:space="preserve">A. </w:t>
      </w:r>
      <w:r w:rsidRPr="00997021">
        <w:t>Erklärung des Unterzeichnenden</w:t>
      </w:r>
    </w:p>
    <w:p w14:paraId="2C8D0A2A" w14:textId="77777777" w:rsidR="00973769" w:rsidRDefault="00973769" w:rsidP="00973769">
      <w:pPr>
        <w:pStyle w:val="StandardJfE"/>
      </w:pPr>
      <w:r w:rsidRPr="00997021">
        <w:t>Ich, der / die Unterzeichnende, bestätige hiermit die Vollständigkeit und sachliche Richtigkeit der folgenden Angaben. Diese Angaben sind von den rechtlichen Vertretern der von dem Wechsel betroffenen Partnereinrichtungen bestätigt.</w:t>
      </w:r>
    </w:p>
    <w:p w14:paraId="39CBABD3" w14:textId="77777777" w:rsidR="00973769" w:rsidRDefault="00973769" w:rsidP="00973769">
      <w:pPr>
        <w:pStyle w:val="StandardJfE"/>
      </w:pPr>
    </w:p>
    <w:p w14:paraId="558B8AD4" w14:textId="77777777" w:rsidR="00973769" w:rsidRDefault="00973769" w:rsidP="00973769">
      <w:pPr>
        <w:pStyle w:val="StandardJfE"/>
      </w:pPr>
      <w:r w:rsidRPr="005B4E5D">
        <w:rPr>
          <w:b/>
        </w:rPr>
        <w:t>Name des Zeichnungsberechtigten</w:t>
      </w:r>
      <w:r>
        <w:t>:</w:t>
      </w:r>
      <w:r>
        <w:rPr>
          <w:lang w:val="de-DE"/>
        </w:rPr>
        <w:tab/>
      </w:r>
      <w:sdt>
        <w:sdtPr>
          <w:id w:val="-953630093"/>
          <w:placeholder>
            <w:docPart w:val="45A4D7E74AF8445D9682D788E63CF0DF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6559C44D" w14:textId="1F999688" w:rsidR="00973769" w:rsidRDefault="00973769" w:rsidP="00973769">
      <w:pPr>
        <w:pStyle w:val="StandardJfE"/>
      </w:pPr>
      <w:r w:rsidRPr="005B4E5D">
        <w:rPr>
          <w:b/>
        </w:rPr>
        <w:t>Funktion</w:t>
      </w:r>
      <w:r>
        <w:t>:</w:t>
      </w:r>
      <w:r>
        <w:tab/>
      </w:r>
      <w:r>
        <w:tab/>
      </w:r>
      <w:r>
        <w:tab/>
      </w:r>
      <w:r>
        <w:tab/>
      </w:r>
      <w:sdt>
        <w:sdtPr>
          <w:id w:val="329342779"/>
          <w:placeholder>
            <w:docPart w:val="9F182B24018B42779336E9DDCC812E9F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3FCC9D48" w14:textId="62309295" w:rsidR="00973769" w:rsidRDefault="00973769" w:rsidP="00973769">
      <w:pPr>
        <w:pStyle w:val="StandardJfE"/>
      </w:pPr>
      <w:r w:rsidRPr="005B4E5D">
        <w:rPr>
          <w:b/>
        </w:rPr>
        <w:t>Ort und Datum</w:t>
      </w:r>
      <w:r>
        <w:t>:</w:t>
      </w:r>
      <w:r>
        <w:tab/>
      </w:r>
      <w:r>
        <w:tab/>
      </w:r>
      <w:r>
        <w:tab/>
      </w:r>
      <w:sdt>
        <w:sdtPr>
          <w:id w:val="-1683662809"/>
          <w:placeholder>
            <w:docPart w:val="8F971363EC224BC5BDD09319AE340085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27BAAECC" w14:textId="4EF56947" w:rsidR="00973769" w:rsidRDefault="00973769" w:rsidP="00973769">
      <w:pPr>
        <w:pStyle w:val="StandardJfE"/>
      </w:pPr>
      <w:r w:rsidRPr="005B4E5D">
        <w:rPr>
          <w:b/>
        </w:rPr>
        <w:t>Unterschrift</w:t>
      </w:r>
      <w:r>
        <w:rPr>
          <w:b/>
        </w:rPr>
        <w:tab/>
      </w:r>
      <w:r>
        <w:rPr>
          <w:b/>
        </w:rPr>
        <w:tab/>
      </w:r>
      <w:r>
        <w:tab/>
      </w:r>
      <w:r>
        <w:tab/>
      </w:r>
      <w:sdt>
        <w:sdtPr>
          <w:id w:val="727267642"/>
          <w:placeholder>
            <w:docPart w:val="A23829CF7D2E4A6CBF725B3971EF6E49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3FD08134" w14:textId="77777777" w:rsidR="00973769" w:rsidRDefault="00973769" w:rsidP="00973769">
      <w:pPr>
        <w:pStyle w:val="StandardJfE"/>
        <w:rPr>
          <w:lang w:val="de-DE"/>
        </w:rPr>
      </w:pPr>
    </w:p>
    <w:p w14:paraId="3CF99177" w14:textId="77777777" w:rsidR="00973769" w:rsidRPr="005B4E5D" w:rsidRDefault="00973769" w:rsidP="00973769">
      <w:pPr>
        <w:pStyle w:val="StandardJfE"/>
        <w:rPr>
          <w:i/>
          <w:lang w:val="de-DE"/>
        </w:rPr>
      </w:pPr>
      <w:r w:rsidRPr="005B4E5D">
        <w:rPr>
          <w:i/>
        </w:rPr>
        <w:t>(Originalunterschrift des ordnungsgemäß bevollmächtigten Vertreters des Vertragsneh</w:t>
      </w:r>
      <w:r w:rsidRPr="005B4E5D">
        <w:rPr>
          <w:i/>
        </w:rPr>
        <w:softHyphen/>
        <w:t>mers, der auch den ursprünglichen Vertrag unterzeichnet hat.)</w:t>
      </w:r>
    </w:p>
    <w:p w14:paraId="0CBF8F94" w14:textId="77777777" w:rsidR="00973769" w:rsidRPr="00DB150E" w:rsidRDefault="00973769" w:rsidP="00973769">
      <w:pPr>
        <w:spacing w:before="360" w:after="120"/>
        <w:rPr>
          <w:rFonts w:ascii="Calibri" w:hAnsi="Calibri"/>
          <w:b/>
          <w:color w:val="00A5DB"/>
          <w:sz w:val="24"/>
        </w:rPr>
      </w:pPr>
    </w:p>
    <w:p w14:paraId="4D4E5972" w14:textId="4D8F47BA" w:rsidR="00973769" w:rsidRPr="00170E18" w:rsidRDefault="00973769" w:rsidP="00445EED">
      <w:pPr>
        <w:pStyle w:val="HeadlinezweiterOrdnung"/>
      </w:pPr>
      <w:r>
        <w:t xml:space="preserve">B. </w:t>
      </w:r>
      <w:r w:rsidRPr="00170E18">
        <w:t>Ausscheiden eines P</w:t>
      </w:r>
      <w:r>
        <w:t>artners</w:t>
      </w:r>
    </w:p>
    <w:p w14:paraId="51CA54BD" w14:textId="775B08EC" w:rsidR="00973769" w:rsidRPr="00973769" w:rsidRDefault="00973769" w:rsidP="00973769">
      <w:pPr>
        <w:pStyle w:val="StandardJfE"/>
        <w:rPr>
          <w:lang w:val="de-DE"/>
        </w:rPr>
      </w:pPr>
      <w:r w:rsidRPr="00E219D1">
        <w:t>Machen Sie hier bitte Angaben zum ausscheidenden Partner</w:t>
      </w:r>
      <w:r>
        <w:rPr>
          <w:lang w:val="de-DE"/>
        </w:rPr>
        <w:t>:</w:t>
      </w:r>
    </w:p>
    <w:p w14:paraId="5A21A6D5" w14:textId="77777777" w:rsidR="00973769" w:rsidRDefault="00973769" w:rsidP="00973769">
      <w:pPr>
        <w:pStyle w:val="StandardJfE"/>
        <w:rPr>
          <w:b/>
          <w:lang w:val="de-DE"/>
        </w:rPr>
      </w:pPr>
    </w:p>
    <w:p w14:paraId="580A20DB" w14:textId="3F226DDD" w:rsidR="00973769" w:rsidRDefault="00973769" w:rsidP="00973769">
      <w:pPr>
        <w:pStyle w:val="StandardJfE"/>
      </w:pPr>
      <w:r w:rsidRPr="005B4E5D">
        <w:rPr>
          <w:b/>
        </w:rPr>
        <w:t>Name der ausscheidenden Partnerorganisation</w:t>
      </w:r>
      <w:r>
        <w:t xml:space="preserve">: </w:t>
      </w:r>
      <w:r>
        <w:tab/>
      </w:r>
      <w:sdt>
        <w:sdtPr>
          <w:id w:val="-897740060"/>
          <w:placeholder>
            <w:docPart w:val="295B5112E30840A4B6697334F24DAE3E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179B457B" w14:textId="1CB66E91" w:rsidR="00973769" w:rsidRDefault="00973769" w:rsidP="00973769">
      <w:pPr>
        <w:pStyle w:val="StandardJfE"/>
      </w:pPr>
      <w:r>
        <w:rPr>
          <w:b/>
          <w:lang w:val="de-DE"/>
        </w:rPr>
        <w:t>OID</w:t>
      </w:r>
      <w:r w:rsidRPr="005B4E5D">
        <w:rPr>
          <w:b/>
        </w:rPr>
        <w:t xml:space="preserve"> der ausscheidenden Partnerorganisation</w:t>
      </w:r>
      <w:r>
        <w:t xml:space="preserve">: </w:t>
      </w:r>
      <w:r>
        <w:tab/>
      </w:r>
      <w:r>
        <w:tab/>
      </w:r>
      <w:sdt>
        <w:sdtPr>
          <w:id w:val="-1537117032"/>
          <w:placeholder>
            <w:docPart w:val="FC3B7CD76015412D85C1CB9B39BD8311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3CCC6099" w14:textId="32F00B36" w:rsidR="00973769" w:rsidRPr="00973769" w:rsidRDefault="00973769" w:rsidP="00973769">
      <w:pPr>
        <w:pStyle w:val="StandardJfE"/>
      </w:pPr>
      <w:r w:rsidRPr="005B4E5D">
        <w:rPr>
          <w:b/>
        </w:rPr>
        <w:t>Zeitpunkt</w:t>
      </w:r>
      <w:r>
        <w:rPr>
          <w:b/>
          <w:lang w:val="de-DE"/>
        </w:rPr>
        <w:t xml:space="preserve"> des </w:t>
      </w:r>
      <w:r w:rsidRPr="005B4E5D">
        <w:rPr>
          <w:b/>
        </w:rPr>
        <w:t>Ausscheiden</w:t>
      </w:r>
      <w:r>
        <w:rPr>
          <w:b/>
          <w:lang w:val="de-DE"/>
        </w:rPr>
        <w:t>s</w:t>
      </w:r>
      <w:r w:rsidRPr="005B4E5D">
        <w:rPr>
          <w:b/>
        </w:rPr>
        <w:t xml:space="preserve"> des Partners</w:t>
      </w:r>
      <w:r>
        <w:rPr>
          <w:b/>
          <w:lang w:val="de-DE"/>
        </w:rPr>
        <w:t>:</w:t>
      </w:r>
      <w:r>
        <w:rPr>
          <w:b/>
          <w:lang w:val="de-DE"/>
        </w:rPr>
        <w:tab/>
      </w:r>
      <w:r>
        <w:rPr>
          <w:b/>
          <w:lang w:val="de-DE"/>
        </w:rPr>
        <w:tab/>
      </w:r>
      <w:sdt>
        <w:sdtPr>
          <w:id w:val="1374040904"/>
          <w:placeholder>
            <w:docPart w:val="2C24291E60474FD6B36890791657872C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  <w:r>
        <w:br/>
      </w:r>
      <w:r w:rsidRPr="005B4E5D">
        <w:t>(Termin kann nur in der Zukunft liegen!)</w:t>
      </w:r>
      <w:r w:rsidRPr="005B4E5D">
        <w:rPr>
          <w:b/>
        </w:rPr>
        <w:t>:</w:t>
      </w:r>
    </w:p>
    <w:p w14:paraId="07A2A494" w14:textId="2BF3CE8C" w:rsidR="00973769" w:rsidRDefault="00973769">
      <w:pPr>
        <w:rPr>
          <w:rFonts w:ascii="Calibri" w:eastAsia="Times New Roman" w:hAnsi="Calibri" w:cs="Times New Roman"/>
          <w:color w:val="000000"/>
          <w:szCs w:val="22"/>
          <w:lang w:eastAsia="de-DE"/>
        </w:rPr>
      </w:pPr>
      <w:r>
        <w:br w:type="page"/>
      </w:r>
    </w:p>
    <w:tbl>
      <w:tblPr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8191"/>
      </w:tblGrid>
      <w:tr w:rsidR="00973769" w:rsidRPr="00212678" w14:paraId="114504D4" w14:textId="77777777" w:rsidTr="00A2344F">
        <w:tc>
          <w:tcPr>
            <w:tcW w:w="8191" w:type="dxa"/>
            <w:shd w:val="clear" w:color="auto" w:fill="auto"/>
          </w:tcPr>
          <w:p w14:paraId="059070D3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lastRenderedPageBreak/>
              <w:t>Gründe für das Ausscheiden der Partnerorganisation</w:t>
            </w:r>
          </w:p>
        </w:tc>
      </w:tr>
      <w:tr w:rsidR="00973769" w:rsidRPr="00212678" w14:paraId="5A1E558B" w14:textId="77777777" w:rsidTr="00A2344F">
        <w:tc>
          <w:tcPr>
            <w:tcW w:w="8191" w:type="dxa"/>
            <w:shd w:val="clear" w:color="auto" w:fill="auto"/>
          </w:tcPr>
          <w:p w14:paraId="1FD6F902" w14:textId="77777777" w:rsidR="00973769" w:rsidRPr="00212678" w:rsidRDefault="00973769" w:rsidP="00A2344F">
            <w:pPr>
              <w:pStyle w:val="StandardJfE"/>
            </w:pPr>
          </w:p>
          <w:sdt>
            <w:sdtPr>
              <w:id w:val="-1452935190"/>
              <w:placeholder>
                <w:docPart w:val="59D95F70701D4D589281D16239921ADC"/>
              </w:placeholder>
              <w:showingPlcHdr/>
              <w:text/>
            </w:sdtPr>
            <w:sdtEndPr/>
            <w:sdtContent>
              <w:p w14:paraId="151B79DA" w14:textId="4EA61802" w:rsidR="00973769" w:rsidRPr="00212678" w:rsidRDefault="001B56C4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7543D4" w:rsidRPr="00212678" w14:paraId="4F6781FE" w14:textId="77777777" w:rsidTr="00A2344F">
        <w:tc>
          <w:tcPr>
            <w:tcW w:w="8191" w:type="dxa"/>
            <w:shd w:val="clear" w:color="auto" w:fill="auto"/>
          </w:tcPr>
          <w:p w14:paraId="58C06E33" w14:textId="77777777" w:rsidR="007543D4" w:rsidRPr="007543D4" w:rsidRDefault="007543D4" w:rsidP="00A2344F">
            <w:pPr>
              <w:pStyle w:val="StandardJfE"/>
              <w:rPr>
                <w:i/>
                <w:lang w:val="de-DE"/>
              </w:rPr>
            </w:pPr>
            <w:r w:rsidRPr="005B4E5D">
              <w:rPr>
                <w:i/>
              </w:rPr>
              <w:t>Falls der ausgeschiedene Partner durch einen neuen Partner ersetzt wird:</w:t>
            </w:r>
            <w:r w:rsidRPr="005B4E5D">
              <w:rPr>
                <w:i/>
                <w:lang w:val="de-DE"/>
              </w:rPr>
              <w:t xml:space="preserve"> </w:t>
            </w:r>
          </w:p>
          <w:p w14:paraId="69507A0F" w14:textId="77777777" w:rsidR="007543D4" w:rsidRPr="005B4E5D" w:rsidRDefault="007543D4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Übernimmt der neue Projektpartner alle Aufgaben des ersetzten Partners?</w:t>
            </w:r>
          </w:p>
        </w:tc>
      </w:tr>
      <w:tr w:rsidR="007543D4" w:rsidRPr="00212678" w14:paraId="7C55117B" w14:textId="77777777" w:rsidTr="00A2344F">
        <w:tc>
          <w:tcPr>
            <w:tcW w:w="8191" w:type="dxa"/>
            <w:shd w:val="clear" w:color="auto" w:fill="auto"/>
          </w:tcPr>
          <w:p w14:paraId="50F2C05E" w14:textId="77777777" w:rsidR="007543D4" w:rsidRPr="00212678" w:rsidRDefault="007543D4" w:rsidP="00A2344F">
            <w:pPr>
              <w:pStyle w:val="StandardJfE"/>
            </w:pPr>
          </w:p>
          <w:sdt>
            <w:sdtPr>
              <w:id w:val="-1583904900"/>
              <w:placeholder>
                <w:docPart w:val="FED86FF11F224D5A8575A27F3EAEE6BC"/>
              </w:placeholder>
              <w:showingPlcHdr/>
              <w:text/>
            </w:sdtPr>
            <w:sdtEndPr/>
            <w:sdtContent>
              <w:p w14:paraId="0BCAC0DA" w14:textId="77777777" w:rsidR="007543D4" w:rsidRPr="00212678" w:rsidRDefault="007543D4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973769" w:rsidRPr="00212678" w14:paraId="77F5DA57" w14:textId="77777777" w:rsidTr="00A2344F">
        <w:tc>
          <w:tcPr>
            <w:tcW w:w="8191" w:type="dxa"/>
            <w:shd w:val="clear" w:color="auto" w:fill="auto"/>
          </w:tcPr>
          <w:p w14:paraId="099E9231" w14:textId="77777777" w:rsidR="00973769" w:rsidRPr="005B4E5D" w:rsidRDefault="00973769" w:rsidP="00A2344F">
            <w:pPr>
              <w:pStyle w:val="StandardJfE"/>
              <w:rPr>
                <w:i/>
                <w:lang w:val="de-DE"/>
              </w:rPr>
            </w:pPr>
            <w:r w:rsidRPr="005B4E5D">
              <w:rPr>
                <w:i/>
              </w:rPr>
              <w:t>Falls der ausgeschiedene Partner nicht durch einen neuen Partner ersetzt wird:</w:t>
            </w:r>
            <w:r w:rsidRPr="005B4E5D">
              <w:rPr>
                <w:i/>
                <w:lang w:val="de-DE"/>
              </w:rPr>
              <w:t xml:space="preserve"> </w:t>
            </w:r>
          </w:p>
          <w:p w14:paraId="235B1308" w14:textId="739344CD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 xml:space="preserve">Wie werden die Aufgaben des ausgeschiedenen Partners zwischen den weiteren </w:t>
            </w:r>
            <w:r w:rsidRPr="005B4E5D">
              <w:rPr>
                <w:b/>
                <w:lang w:val="de-DE"/>
              </w:rPr>
              <w:t>P</w:t>
            </w:r>
            <w:r w:rsidRPr="005B4E5D">
              <w:rPr>
                <w:b/>
              </w:rPr>
              <w:t>artner</w:t>
            </w:r>
            <w:r w:rsidR="00DB150E">
              <w:rPr>
                <w:b/>
                <w:lang w:val="de-DE"/>
              </w:rPr>
              <w:t xml:space="preserve">n </w:t>
            </w:r>
            <w:r w:rsidRPr="005B4E5D">
              <w:rPr>
                <w:b/>
              </w:rPr>
              <w:t>verteilt?</w:t>
            </w:r>
          </w:p>
        </w:tc>
      </w:tr>
      <w:tr w:rsidR="00973769" w:rsidRPr="00212678" w14:paraId="50C9E176" w14:textId="77777777" w:rsidTr="00A2344F">
        <w:tc>
          <w:tcPr>
            <w:tcW w:w="8191" w:type="dxa"/>
            <w:shd w:val="clear" w:color="auto" w:fill="auto"/>
          </w:tcPr>
          <w:p w14:paraId="2DC643E7" w14:textId="77777777" w:rsidR="00973769" w:rsidRPr="00212678" w:rsidRDefault="00973769" w:rsidP="00A2344F">
            <w:pPr>
              <w:pStyle w:val="StandardJfE"/>
            </w:pPr>
          </w:p>
          <w:sdt>
            <w:sdtPr>
              <w:id w:val="1250165236"/>
              <w:placeholder>
                <w:docPart w:val="4A6F07C09D8440E0A90AFE36347FAF13"/>
              </w:placeholder>
              <w:showingPlcHdr/>
              <w:text/>
            </w:sdtPr>
            <w:sdtEndPr/>
            <w:sdtContent>
              <w:p w14:paraId="2A27B7FB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14:paraId="2AE7FDB3" w14:textId="77777777" w:rsidR="00DB150E" w:rsidRDefault="00DB150E" w:rsidP="00445EED">
      <w:pPr>
        <w:pStyle w:val="HeadlinezweiterOrdnung"/>
      </w:pPr>
    </w:p>
    <w:p w14:paraId="6BDB5E6E" w14:textId="73C36AE0" w:rsidR="00973769" w:rsidRPr="00EA5909" w:rsidRDefault="00973769" w:rsidP="00445EED">
      <w:pPr>
        <w:pStyle w:val="HeadlinezweiterOrdnung"/>
      </w:pPr>
      <w:r>
        <w:t>C</w:t>
      </w:r>
      <w:r w:rsidRPr="00EA5909">
        <w:t>. Neuer Partner</w:t>
      </w:r>
    </w:p>
    <w:p w14:paraId="59C297BF" w14:textId="77777777" w:rsidR="00973769" w:rsidRPr="005B4E5D" w:rsidRDefault="00973769" w:rsidP="00973769">
      <w:pPr>
        <w:pStyle w:val="StandardJfE"/>
        <w:rPr>
          <w:lang w:val="de-DE"/>
        </w:rPr>
      </w:pPr>
      <w:r w:rsidRPr="005B4E5D">
        <w:t>Machen Sie hier bitte Angaben zu dem Partner, der sich dem Projekt anschließen möchte.</w:t>
      </w:r>
      <w:r>
        <w:rPr>
          <w:lang w:val="de-DE"/>
        </w:rPr>
        <w:br/>
      </w:r>
    </w:p>
    <w:tbl>
      <w:tblPr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2802"/>
        <w:gridCol w:w="5389"/>
      </w:tblGrid>
      <w:tr w:rsidR="00973769" w:rsidRPr="00212678" w14:paraId="7BD9AA3C" w14:textId="77777777" w:rsidTr="00A2344F">
        <w:tc>
          <w:tcPr>
            <w:tcW w:w="2802" w:type="dxa"/>
            <w:shd w:val="clear" w:color="auto" w:fill="auto"/>
          </w:tcPr>
          <w:p w14:paraId="194468E9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Name der Organisation:</w:t>
            </w:r>
          </w:p>
        </w:tc>
        <w:sdt>
          <w:sdtPr>
            <w:id w:val="1487123612"/>
            <w:placeholder>
              <w:docPart w:val="9A7A6D6E878F428FAF6BFE72833FC826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7079630C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656DF2A3" w14:textId="77777777" w:rsidTr="00A2344F">
        <w:tc>
          <w:tcPr>
            <w:tcW w:w="2802" w:type="dxa"/>
            <w:shd w:val="clear" w:color="auto" w:fill="auto"/>
          </w:tcPr>
          <w:p w14:paraId="6864A8C5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>
              <w:rPr>
                <w:b/>
                <w:lang w:val="de-DE"/>
              </w:rPr>
              <w:t>OID</w:t>
            </w:r>
            <w:r w:rsidRPr="005B4E5D">
              <w:rPr>
                <w:b/>
              </w:rPr>
              <w:t>-Nr. der Organisation:</w:t>
            </w:r>
          </w:p>
        </w:tc>
        <w:sdt>
          <w:sdtPr>
            <w:id w:val="529843108"/>
            <w:placeholder>
              <w:docPart w:val="ED29A465A1D54803AF02DA7DE5910F01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78AB79D6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605C9283" w14:textId="77777777" w:rsidTr="00A2344F">
        <w:tc>
          <w:tcPr>
            <w:tcW w:w="8191" w:type="dxa"/>
            <w:gridSpan w:val="2"/>
            <w:shd w:val="clear" w:color="auto" w:fill="auto"/>
          </w:tcPr>
          <w:p w14:paraId="460246A2" w14:textId="77777777" w:rsidR="00973769" w:rsidRPr="00212678" w:rsidRDefault="00973769" w:rsidP="00A2344F">
            <w:pPr>
              <w:pStyle w:val="berschriftJfE"/>
            </w:pPr>
            <w:r w:rsidRPr="00212678">
              <w:t>Angaben zur zeichnungsberechtigten Person</w:t>
            </w:r>
          </w:p>
        </w:tc>
      </w:tr>
      <w:tr w:rsidR="00973769" w:rsidRPr="00212678" w14:paraId="178D4767" w14:textId="77777777" w:rsidTr="00A2344F">
        <w:tc>
          <w:tcPr>
            <w:tcW w:w="2802" w:type="dxa"/>
            <w:shd w:val="clear" w:color="auto" w:fill="auto"/>
          </w:tcPr>
          <w:p w14:paraId="5A6D8760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Name:</w:t>
            </w:r>
          </w:p>
        </w:tc>
        <w:sdt>
          <w:sdtPr>
            <w:id w:val="-1050139348"/>
            <w:placeholder>
              <w:docPart w:val="3F50E6C135864DEDAE61A2CEAB49C8CB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36EF5B45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7BE40F68" w14:textId="77777777" w:rsidTr="00A2344F">
        <w:tc>
          <w:tcPr>
            <w:tcW w:w="2802" w:type="dxa"/>
            <w:shd w:val="clear" w:color="auto" w:fill="auto"/>
          </w:tcPr>
          <w:p w14:paraId="21F8EC06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Vorname:</w:t>
            </w:r>
          </w:p>
        </w:tc>
        <w:sdt>
          <w:sdtPr>
            <w:id w:val="1621184928"/>
            <w:placeholder>
              <w:docPart w:val="837B9B814DB94000A2338F327F5E6F0D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65835F18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6430B54B" w14:textId="77777777" w:rsidTr="00A2344F">
        <w:tc>
          <w:tcPr>
            <w:tcW w:w="2802" w:type="dxa"/>
            <w:shd w:val="clear" w:color="auto" w:fill="auto"/>
          </w:tcPr>
          <w:p w14:paraId="772FF400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Position:</w:t>
            </w:r>
          </w:p>
        </w:tc>
        <w:sdt>
          <w:sdtPr>
            <w:id w:val="1180542547"/>
            <w:placeholder>
              <w:docPart w:val="D8747B91D1A849F29F1A66DDEF80043F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05B0A182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6CC95011" w14:textId="77777777" w:rsidTr="00A2344F">
        <w:tc>
          <w:tcPr>
            <w:tcW w:w="2802" w:type="dxa"/>
            <w:shd w:val="clear" w:color="auto" w:fill="auto"/>
          </w:tcPr>
          <w:p w14:paraId="3BA7D982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E-Mail-Adresse:</w:t>
            </w:r>
          </w:p>
        </w:tc>
        <w:sdt>
          <w:sdtPr>
            <w:id w:val="542867016"/>
            <w:placeholder>
              <w:docPart w:val="66AF33A8C8B74CBD9EC4E0EE375C2164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31503335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2EFD0078" w14:textId="77777777" w:rsidTr="00A2344F">
        <w:tc>
          <w:tcPr>
            <w:tcW w:w="2802" w:type="dxa"/>
            <w:shd w:val="clear" w:color="auto" w:fill="auto"/>
          </w:tcPr>
          <w:p w14:paraId="021197E3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Telefonnummer:</w:t>
            </w:r>
          </w:p>
        </w:tc>
        <w:sdt>
          <w:sdtPr>
            <w:id w:val="-400601004"/>
            <w:placeholder>
              <w:docPart w:val="7251BA9D65454458B384CCEA34ECE182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77FC8EBE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344F2F1F" w14:textId="77777777" w:rsidTr="00A2344F">
        <w:tc>
          <w:tcPr>
            <w:tcW w:w="8191" w:type="dxa"/>
            <w:gridSpan w:val="2"/>
            <w:shd w:val="clear" w:color="auto" w:fill="auto"/>
          </w:tcPr>
          <w:p w14:paraId="3B07C64C" w14:textId="77777777" w:rsidR="00973769" w:rsidRPr="00212678" w:rsidRDefault="00973769" w:rsidP="00A2344F">
            <w:pPr>
              <w:pStyle w:val="berschriftJfE"/>
            </w:pPr>
            <w:r w:rsidRPr="00212678">
              <w:t>Angaben zur Kontaktperson</w:t>
            </w:r>
          </w:p>
        </w:tc>
      </w:tr>
      <w:tr w:rsidR="00973769" w:rsidRPr="00212678" w14:paraId="0B0F46C9" w14:textId="77777777" w:rsidTr="00A2344F">
        <w:tc>
          <w:tcPr>
            <w:tcW w:w="2802" w:type="dxa"/>
            <w:shd w:val="clear" w:color="auto" w:fill="auto"/>
          </w:tcPr>
          <w:p w14:paraId="5CCF861C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Name:</w:t>
            </w:r>
          </w:p>
        </w:tc>
        <w:sdt>
          <w:sdtPr>
            <w:id w:val="81721261"/>
            <w:placeholder>
              <w:docPart w:val="5BE9CDE86B504BF4B434189AC6955DFA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2058D5D0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60937E0B" w14:textId="77777777" w:rsidTr="00A2344F">
        <w:tc>
          <w:tcPr>
            <w:tcW w:w="2802" w:type="dxa"/>
            <w:shd w:val="clear" w:color="auto" w:fill="auto"/>
          </w:tcPr>
          <w:p w14:paraId="641B45AA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Vorname:</w:t>
            </w:r>
          </w:p>
        </w:tc>
        <w:sdt>
          <w:sdtPr>
            <w:id w:val="180636874"/>
            <w:placeholder>
              <w:docPart w:val="F197E68336A04BE496D088019AB7959C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054C70E4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26D5F720" w14:textId="77777777" w:rsidTr="00A2344F">
        <w:tc>
          <w:tcPr>
            <w:tcW w:w="2802" w:type="dxa"/>
            <w:shd w:val="clear" w:color="auto" w:fill="auto"/>
          </w:tcPr>
          <w:p w14:paraId="15575413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Position:</w:t>
            </w:r>
          </w:p>
        </w:tc>
        <w:sdt>
          <w:sdtPr>
            <w:id w:val="776679933"/>
            <w:placeholder>
              <w:docPart w:val="478E545386B446738871DB611A8DA823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52411BD7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3FCA6C6C" w14:textId="77777777" w:rsidTr="00A2344F">
        <w:tc>
          <w:tcPr>
            <w:tcW w:w="2802" w:type="dxa"/>
            <w:shd w:val="clear" w:color="auto" w:fill="auto"/>
          </w:tcPr>
          <w:p w14:paraId="79764F4D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lastRenderedPageBreak/>
              <w:t>E-Mail-Adresse:</w:t>
            </w:r>
          </w:p>
        </w:tc>
        <w:sdt>
          <w:sdtPr>
            <w:id w:val="325242995"/>
            <w:placeholder>
              <w:docPart w:val="4ADFAE7650F14209A90982673EF5D61D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4ACD4485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467F1DCD" w14:textId="77777777" w:rsidTr="00A2344F">
        <w:tc>
          <w:tcPr>
            <w:tcW w:w="2802" w:type="dxa"/>
            <w:shd w:val="clear" w:color="auto" w:fill="auto"/>
          </w:tcPr>
          <w:p w14:paraId="53AE375C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Telefonnummer:</w:t>
            </w:r>
          </w:p>
        </w:tc>
        <w:sdt>
          <w:sdtPr>
            <w:id w:val="903645246"/>
            <w:placeholder>
              <w:docPart w:val="3F3A864B1A5C4B7FA5638C59D0E21195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5D8EB33D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15A717DE" w14:textId="77777777" w:rsidR="00973769" w:rsidRDefault="00973769" w:rsidP="00973769">
      <w:pPr>
        <w:spacing w:before="120"/>
        <w:jc w:val="both"/>
        <w:rPr>
          <w:rFonts w:ascii="Calibri" w:hAnsi="Calibri"/>
        </w:rPr>
      </w:pPr>
    </w:p>
    <w:tbl>
      <w:tblPr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8191"/>
      </w:tblGrid>
      <w:tr w:rsidR="00973769" w:rsidRPr="00212678" w14:paraId="553C07B7" w14:textId="77777777" w:rsidTr="00A2344F">
        <w:tc>
          <w:tcPr>
            <w:tcW w:w="8191" w:type="dxa"/>
            <w:shd w:val="clear" w:color="auto" w:fill="auto"/>
          </w:tcPr>
          <w:p w14:paraId="464B63AF" w14:textId="159872F2" w:rsidR="00973769" w:rsidRPr="005B4E5D" w:rsidRDefault="00DB150E" w:rsidP="00DB150E">
            <w:pPr>
              <w:spacing w:before="120"/>
              <w:jc w:val="both"/>
              <w:rPr>
                <w:rFonts w:ascii="Calibri" w:hAnsi="Calibri"/>
                <w:b/>
              </w:rPr>
            </w:pPr>
            <w:r w:rsidRPr="00DB150E">
              <w:rPr>
                <w:rFonts w:ascii="Calibri" w:hAnsi="Calibri"/>
                <w:b/>
              </w:rPr>
              <w:t>Bitte stellen Sie die Organisation</w:t>
            </w:r>
            <w:r>
              <w:rPr>
                <w:rFonts w:ascii="Calibri" w:hAnsi="Calibri"/>
                <w:b/>
              </w:rPr>
              <w:t xml:space="preserve"> </w:t>
            </w:r>
            <w:r w:rsidRPr="00DB150E">
              <w:rPr>
                <w:rFonts w:ascii="Calibri" w:hAnsi="Calibri"/>
                <w:b/>
              </w:rPr>
              <w:t>kurz vor.</w:t>
            </w:r>
            <w:r>
              <w:rPr>
                <w:rFonts w:ascii="Calibri" w:hAnsi="Calibri"/>
                <w:b/>
              </w:rPr>
              <w:t xml:space="preserve"> </w:t>
            </w:r>
            <w:r w:rsidRPr="00DB150E">
              <w:rPr>
                <w:rFonts w:ascii="Calibri" w:hAnsi="Calibri"/>
                <w:b/>
              </w:rPr>
              <w:t>(max. 1000 Zeichen)</w:t>
            </w:r>
          </w:p>
        </w:tc>
      </w:tr>
      <w:tr w:rsidR="00973769" w:rsidRPr="00212678" w14:paraId="7F1EF871" w14:textId="77777777" w:rsidTr="00A2344F">
        <w:tc>
          <w:tcPr>
            <w:tcW w:w="8191" w:type="dxa"/>
            <w:shd w:val="clear" w:color="auto" w:fill="auto"/>
          </w:tcPr>
          <w:p w14:paraId="472F1E07" w14:textId="77777777" w:rsidR="00DB150E" w:rsidRDefault="00DB150E" w:rsidP="00A2344F">
            <w:pPr>
              <w:spacing w:before="120"/>
              <w:jc w:val="both"/>
              <w:rPr>
                <w:rFonts w:ascii="Calibri" w:hAnsi="Calibri"/>
              </w:rPr>
            </w:pPr>
          </w:p>
          <w:sdt>
            <w:sdtPr>
              <w:rPr>
                <w:rFonts w:ascii="Calibri" w:hAnsi="Calibri"/>
              </w:rPr>
              <w:id w:val="586897024"/>
              <w:placeholder>
                <w:docPart w:val="43FEE3295EA74D2FB3ECF12B05F6E09A"/>
              </w:placeholder>
              <w:showingPlcHdr/>
              <w:text/>
            </w:sdtPr>
            <w:sdtEndPr/>
            <w:sdtContent>
              <w:p w14:paraId="6AD81809" w14:textId="2ACE125B" w:rsidR="00973769" w:rsidRPr="00212678" w:rsidRDefault="00973769" w:rsidP="00A2344F">
                <w:pPr>
                  <w:spacing w:before="120"/>
                  <w:jc w:val="both"/>
                  <w:rPr>
                    <w:rFonts w:ascii="Calibri" w:hAnsi="Calibri"/>
                  </w:rPr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973769" w:rsidRPr="00212678" w14:paraId="1B8B5258" w14:textId="77777777" w:rsidTr="00A2344F">
        <w:tc>
          <w:tcPr>
            <w:tcW w:w="8191" w:type="dxa"/>
            <w:shd w:val="clear" w:color="auto" w:fill="auto"/>
          </w:tcPr>
          <w:p w14:paraId="622E0BE6" w14:textId="1623D5A0" w:rsidR="00973769" w:rsidRPr="005B4E5D" w:rsidRDefault="00DB150E" w:rsidP="00A2344F">
            <w:pPr>
              <w:spacing w:before="120"/>
              <w:jc w:val="both"/>
              <w:rPr>
                <w:rFonts w:ascii="Calibri" w:hAnsi="Calibri"/>
                <w:b/>
              </w:rPr>
            </w:pPr>
            <w:r w:rsidRPr="00DB150E">
              <w:rPr>
                <w:rFonts w:ascii="Calibri" w:hAnsi="Calibri"/>
                <w:b/>
              </w:rPr>
              <w:t>Welche Aktivitäten und Erfahrungen hat die Organisation in den für dieses Projekt relevanten Bereichen? (max. 1000 Zeichen)</w:t>
            </w:r>
          </w:p>
        </w:tc>
      </w:tr>
      <w:tr w:rsidR="00973769" w:rsidRPr="00212678" w14:paraId="0BB3DAD9" w14:textId="77777777" w:rsidTr="00A2344F">
        <w:tc>
          <w:tcPr>
            <w:tcW w:w="8191" w:type="dxa"/>
            <w:shd w:val="clear" w:color="auto" w:fill="auto"/>
          </w:tcPr>
          <w:p w14:paraId="59139A85" w14:textId="77777777" w:rsidR="00DB150E" w:rsidRDefault="00DB150E" w:rsidP="00DB150E">
            <w:pPr>
              <w:spacing w:before="120"/>
              <w:jc w:val="both"/>
              <w:rPr>
                <w:rFonts w:ascii="Calibri" w:hAnsi="Calibri"/>
              </w:rPr>
            </w:pPr>
          </w:p>
          <w:sdt>
            <w:sdtPr>
              <w:rPr>
                <w:rFonts w:ascii="Calibri" w:hAnsi="Calibri"/>
              </w:rPr>
              <w:id w:val="-1259750549"/>
              <w:placeholder>
                <w:docPart w:val="1C3E89CA8ABD41BA80E27D0B2AA571BB"/>
              </w:placeholder>
              <w:showingPlcHdr/>
              <w:text/>
            </w:sdtPr>
            <w:sdtEndPr/>
            <w:sdtContent>
              <w:p w14:paraId="7812FE54" w14:textId="0A0E13A0" w:rsidR="00973769" w:rsidRPr="00212678" w:rsidRDefault="00973769" w:rsidP="00DB150E">
                <w:pPr>
                  <w:spacing w:before="120"/>
                  <w:jc w:val="both"/>
                  <w:rPr>
                    <w:rFonts w:ascii="Calibri" w:hAnsi="Calibri"/>
                  </w:rPr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AE3C40" w:rsidRPr="00212678" w14:paraId="0BC731D1" w14:textId="77777777" w:rsidTr="00AE3C40">
        <w:tc>
          <w:tcPr>
            <w:tcW w:w="819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</w:tcPr>
          <w:p w14:paraId="60788D07" w14:textId="37FA2A0C" w:rsidR="00AE3C40" w:rsidRPr="00EF6122" w:rsidRDefault="00EF6122" w:rsidP="00A2344F">
            <w:pPr>
              <w:spacing w:before="120"/>
              <w:jc w:val="both"/>
              <w:rPr>
                <w:rFonts w:ascii="Calibri" w:hAnsi="Calibri"/>
                <w:b/>
              </w:rPr>
            </w:pPr>
            <w:r w:rsidRPr="00EF6122">
              <w:rPr>
                <w:rFonts w:ascii="Calibri" w:hAnsi="Calibri"/>
                <w:b/>
              </w:rPr>
              <w:t xml:space="preserve">Welche Zielgruppen und Altersklassen werden </w:t>
            </w:r>
            <w:r>
              <w:rPr>
                <w:rFonts w:ascii="Calibri" w:hAnsi="Calibri"/>
                <w:b/>
              </w:rPr>
              <w:t>im Rahmen der</w:t>
            </w:r>
            <w:r w:rsidRPr="00EF6122">
              <w:rPr>
                <w:rFonts w:ascii="Calibri" w:hAnsi="Calibri"/>
                <w:b/>
              </w:rPr>
              <w:t xml:space="preserve"> Arbeit der Organisation angesprochen? (max. 1000 Zeichen)</w:t>
            </w:r>
          </w:p>
        </w:tc>
      </w:tr>
      <w:tr w:rsidR="00AE3C40" w:rsidRPr="00212678" w14:paraId="42B07A78" w14:textId="77777777" w:rsidTr="00AE3C40">
        <w:tc>
          <w:tcPr>
            <w:tcW w:w="819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</w:tcPr>
          <w:p w14:paraId="73CEE475" w14:textId="77777777" w:rsidR="00AE3C40" w:rsidRDefault="00AE3C40" w:rsidP="00A2344F">
            <w:pPr>
              <w:spacing w:before="120"/>
              <w:jc w:val="both"/>
              <w:rPr>
                <w:rFonts w:ascii="Calibri" w:hAnsi="Calibri"/>
              </w:rPr>
            </w:pPr>
          </w:p>
          <w:sdt>
            <w:sdtPr>
              <w:rPr>
                <w:rFonts w:ascii="Calibri" w:hAnsi="Calibri"/>
              </w:rPr>
              <w:id w:val="-1838223000"/>
              <w:placeholder>
                <w:docPart w:val="DEBCD40FC4FE4769AFFAC3552CE86B53"/>
              </w:placeholder>
              <w:showingPlcHdr/>
              <w:text/>
            </w:sdtPr>
            <w:sdtEndPr/>
            <w:sdtContent>
              <w:p w14:paraId="631F4BEC" w14:textId="77777777" w:rsidR="00AE3C40" w:rsidRPr="00212678" w:rsidRDefault="00AE3C40" w:rsidP="00A2344F">
                <w:pPr>
                  <w:spacing w:before="120"/>
                  <w:jc w:val="both"/>
                  <w:rPr>
                    <w:rFonts w:ascii="Calibri" w:hAnsi="Calibri"/>
                  </w:rPr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AE3C40" w:rsidRPr="00212678" w14:paraId="36E6AF9B" w14:textId="77777777" w:rsidTr="00AE3C40">
        <w:tc>
          <w:tcPr>
            <w:tcW w:w="819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</w:tcPr>
          <w:p w14:paraId="0757305A" w14:textId="3A944988" w:rsidR="00AE3C40" w:rsidRPr="00EF6122" w:rsidRDefault="00EF6122" w:rsidP="00EF6122">
            <w:pPr>
              <w:spacing w:before="120"/>
              <w:jc w:val="both"/>
              <w:rPr>
                <w:rFonts w:ascii="Calibri" w:hAnsi="Calibri"/>
                <w:b/>
              </w:rPr>
            </w:pPr>
            <w:r w:rsidRPr="00EF6122">
              <w:rPr>
                <w:rFonts w:ascii="Calibri" w:hAnsi="Calibri"/>
                <w:b/>
              </w:rPr>
              <w:t>Wie viele Jahre Erfahrung verfügt die Organisation in den für dieses Projekt relevanten Bereichen? (max. 1000 Zeichen)</w:t>
            </w:r>
          </w:p>
        </w:tc>
      </w:tr>
      <w:tr w:rsidR="00AE3C40" w:rsidRPr="00212678" w14:paraId="517D463B" w14:textId="77777777" w:rsidTr="00AE3C40">
        <w:tc>
          <w:tcPr>
            <w:tcW w:w="819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</w:tcPr>
          <w:p w14:paraId="4AEBAF04" w14:textId="77777777" w:rsidR="00AE3C40" w:rsidRDefault="00AE3C40" w:rsidP="00A2344F">
            <w:pPr>
              <w:spacing w:before="120"/>
              <w:jc w:val="both"/>
              <w:rPr>
                <w:rFonts w:ascii="Calibri" w:hAnsi="Calibri"/>
              </w:rPr>
            </w:pPr>
          </w:p>
          <w:sdt>
            <w:sdtPr>
              <w:rPr>
                <w:rFonts w:ascii="Calibri" w:hAnsi="Calibri"/>
              </w:rPr>
              <w:id w:val="-2128841673"/>
              <w:placeholder>
                <w:docPart w:val="BF740B350672421EB9D7B9205E4C2DD9"/>
              </w:placeholder>
              <w:showingPlcHdr/>
              <w:text/>
            </w:sdtPr>
            <w:sdtEndPr/>
            <w:sdtContent>
              <w:p w14:paraId="4EA600E6" w14:textId="77777777" w:rsidR="00AE3C40" w:rsidRPr="00212678" w:rsidRDefault="00AE3C40" w:rsidP="00A2344F">
                <w:pPr>
                  <w:spacing w:before="120"/>
                  <w:jc w:val="both"/>
                  <w:rPr>
                    <w:rFonts w:ascii="Calibri" w:hAnsi="Calibri"/>
                  </w:rPr>
                </w:pPr>
                <w:r w:rsidRPr="00AE3C40">
                  <w:rPr>
                    <w:rStyle w:val="Platzhaltertext"/>
                    <w:rFonts w:ascii="Calibri" w:hAnsi="Calibri"/>
                    <w:color w:val="auto"/>
                  </w:rPr>
                  <w:t>Klicken Sie hier, um Text einzugeben.</w:t>
                </w:r>
              </w:p>
            </w:sdtContent>
          </w:sdt>
        </w:tc>
      </w:tr>
    </w:tbl>
    <w:p w14:paraId="12912A3F" w14:textId="77777777" w:rsidR="00AE3C40" w:rsidRDefault="00AE3C40" w:rsidP="00445EED">
      <w:pPr>
        <w:pStyle w:val="HeadlinezweiterOrdnung"/>
      </w:pPr>
    </w:p>
    <w:p w14:paraId="68DB7DD5" w14:textId="660E617D" w:rsidR="00973769" w:rsidRPr="00170E18" w:rsidRDefault="00973769" w:rsidP="00445EED">
      <w:pPr>
        <w:pStyle w:val="HeadlinezweiterOrdnung"/>
      </w:pPr>
      <w:r>
        <w:t>D</w:t>
      </w:r>
      <w:r w:rsidRPr="00170E18">
        <w:t xml:space="preserve">. </w:t>
      </w:r>
      <w:r>
        <w:t>Beizufügende Unterlagen</w:t>
      </w:r>
    </w:p>
    <w:p w14:paraId="47774EA9" w14:textId="77777777" w:rsidR="00973769" w:rsidRDefault="00973769" w:rsidP="00973769">
      <w:pPr>
        <w:pStyle w:val="StandardJfE"/>
      </w:pPr>
      <w:r>
        <w:t>Dieser Antrag ist nur vollständig, wenn folgende Dokumente beiliegen:</w:t>
      </w:r>
    </w:p>
    <w:p w14:paraId="47119404" w14:textId="77777777" w:rsidR="00973769" w:rsidRDefault="00973769" w:rsidP="00973769">
      <w:pPr>
        <w:pStyle w:val="StandardJfE"/>
        <w:numPr>
          <w:ilvl w:val="0"/>
          <w:numId w:val="1"/>
        </w:numPr>
        <w:rPr>
          <w:lang w:val="de-DE"/>
        </w:rPr>
      </w:pPr>
      <w:r>
        <w:rPr>
          <w:lang w:val="de-DE"/>
        </w:rPr>
        <w:t>Bestätigung des ausscheidenden Partners</w:t>
      </w:r>
    </w:p>
    <w:p w14:paraId="08684981" w14:textId="77777777" w:rsidR="00973769" w:rsidRDefault="00973769" w:rsidP="00973769">
      <w:pPr>
        <w:pStyle w:val="StandardJfE"/>
        <w:numPr>
          <w:ilvl w:val="0"/>
          <w:numId w:val="1"/>
        </w:numPr>
        <w:rPr>
          <w:lang w:val="de-DE"/>
        </w:rPr>
      </w:pPr>
      <w:r>
        <w:rPr>
          <w:lang w:val="de-DE"/>
        </w:rPr>
        <w:t>Unterzeichnetes Mandat / Partnervereinbarung des neuen Partners</w:t>
      </w:r>
    </w:p>
    <w:p w14:paraId="23D88A7E" w14:textId="77777777" w:rsidR="00973769" w:rsidRDefault="00973769" w:rsidP="00973769">
      <w:pPr>
        <w:pStyle w:val="StandardJfE"/>
        <w:numPr>
          <w:ilvl w:val="0"/>
          <w:numId w:val="1"/>
        </w:numPr>
        <w:rPr>
          <w:lang w:val="en-US"/>
        </w:rPr>
      </w:pPr>
      <w:r w:rsidRPr="00651662">
        <w:rPr>
          <w:lang w:val="en-US"/>
        </w:rPr>
        <w:t xml:space="preserve">Formular „KA2 Budget Amendment </w:t>
      </w:r>
      <w:proofErr w:type="gramStart"/>
      <w:r w:rsidRPr="00651662">
        <w:rPr>
          <w:lang w:val="en-US"/>
        </w:rPr>
        <w:t>Request“</w:t>
      </w:r>
      <w:proofErr w:type="gramEnd"/>
    </w:p>
    <w:p w14:paraId="4545D931" w14:textId="77777777" w:rsidR="00973769" w:rsidRPr="00973769" w:rsidRDefault="00973769" w:rsidP="00973769">
      <w:pPr>
        <w:spacing w:before="120"/>
        <w:rPr>
          <w:rFonts w:ascii="Calibri" w:hAnsi="Calibri"/>
          <w:color w:val="000000"/>
          <w:szCs w:val="22"/>
          <w:lang w:val="en-US"/>
        </w:rPr>
      </w:pPr>
    </w:p>
    <w:sectPr w:rsidR="00973769" w:rsidRPr="00973769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6505A" w14:textId="77777777" w:rsidR="00CA618B" w:rsidRDefault="00CA618B" w:rsidP="00CD3334">
      <w:r>
        <w:separator/>
      </w:r>
    </w:p>
  </w:endnote>
  <w:endnote w:type="continuationSeparator" w:id="0">
    <w:p w14:paraId="0B35C8D0" w14:textId="77777777" w:rsidR="00CA618B" w:rsidRDefault="00CA618B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76B17D5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27E0253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72BE99E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66069BCA" w14:textId="77777777" w:rsidR="003E14A0" w:rsidRPr="003E14A0" w:rsidRDefault="00D63F02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>
          <w:rPr>
            <w:rStyle w:val="Seitenzahl"/>
            <w:color w:val="174489"/>
          </w:rPr>
          <w:t>Page</w:t>
        </w:r>
        <w:r w:rsidR="003E14A0" w:rsidRPr="003E14A0">
          <w:rPr>
            <w:rStyle w:val="Seitenzahl"/>
            <w:color w:val="174489"/>
          </w:rPr>
          <w:t xml:space="preserve"> 0</w:t>
        </w:r>
        <w:r w:rsidR="003E14A0" w:rsidRPr="003E14A0">
          <w:rPr>
            <w:rStyle w:val="Seitenzahl"/>
            <w:color w:val="174489"/>
          </w:rPr>
          <w:fldChar w:fldCharType="begin"/>
        </w:r>
        <w:r w:rsidR="003E14A0" w:rsidRPr="003E14A0">
          <w:rPr>
            <w:rStyle w:val="Seitenzahl"/>
            <w:color w:val="174489"/>
          </w:rPr>
          <w:instrText xml:space="preserve"> PAGE </w:instrText>
        </w:r>
        <w:r w:rsidR="003E14A0" w:rsidRPr="003E14A0">
          <w:rPr>
            <w:rStyle w:val="Seitenzahl"/>
            <w:color w:val="174489"/>
          </w:rPr>
          <w:fldChar w:fldCharType="separate"/>
        </w:r>
        <w:r w:rsidR="003E14A0" w:rsidRPr="003E14A0">
          <w:rPr>
            <w:rStyle w:val="Seitenzahl"/>
            <w:noProof/>
            <w:color w:val="174489"/>
          </w:rPr>
          <w:t>1</w:t>
        </w:r>
        <w:r w:rsidR="003E14A0" w:rsidRPr="003E14A0">
          <w:rPr>
            <w:rStyle w:val="Seitenzahl"/>
            <w:color w:val="174489"/>
          </w:rPr>
          <w:fldChar w:fldCharType="end"/>
        </w:r>
      </w:p>
    </w:sdtContent>
  </w:sdt>
  <w:p w14:paraId="26937830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3A93B2" wp14:editId="5640D500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F11B07" w14:textId="77777777" w:rsidR="008129C2" w:rsidRPr="008129C2" w:rsidRDefault="008129C2" w:rsidP="008129C2">
                          <w:pPr>
                            <w:rPr>
                              <w:color w:val="174489"/>
                            </w:rPr>
                          </w:pPr>
                          <w:r w:rsidRPr="008129C2">
                            <w:rPr>
                              <w:color w:val="174489"/>
                            </w:rPr>
                            <w:t>www.jugendfuereuropa.de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3A93B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19F11B07" w14:textId="77777777" w:rsidR="008129C2" w:rsidRPr="008129C2" w:rsidRDefault="008129C2" w:rsidP="008129C2">
                    <w:pPr>
                      <w:rPr>
                        <w:color w:val="174489"/>
                      </w:rPr>
                    </w:pPr>
                    <w:r w:rsidRPr="008129C2">
                      <w:rPr>
                        <w:color w:val="174489"/>
                      </w:rPr>
                      <w:t>www.jugendfuereuropa.de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D3A3551" w14:textId="77777777" w:rsidR="001C495C" w:rsidRPr="003E14A0" w:rsidRDefault="00D63F02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>
          <w:rPr>
            <w:rStyle w:val="Seitenzahl"/>
            <w:color w:val="174489"/>
          </w:rPr>
          <w:t>Page</w:t>
        </w:r>
        <w:r w:rsidR="001C495C" w:rsidRPr="003E14A0">
          <w:rPr>
            <w:rStyle w:val="Seitenzahl"/>
            <w:color w:val="174489"/>
          </w:rPr>
          <w:t xml:space="preserve"> 0</w:t>
        </w:r>
        <w:r w:rsidR="001C495C" w:rsidRPr="003E14A0">
          <w:rPr>
            <w:rStyle w:val="Seitenzahl"/>
            <w:color w:val="174489"/>
          </w:rPr>
          <w:fldChar w:fldCharType="begin"/>
        </w:r>
        <w:r w:rsidR="001C495C" w:rsidRPr="003E14A0">
          <w:rPr>
            <w:rStyle w:val="Seitenzahl"/>
            <w:color w:val="174489"/>
          </w:rPr>
          <w:instrText xml:space="preserve"> PAGE </w:instrText>
        </w:r>
        <w:r w:rsidR="001C495C" w:rsidRPr="003E14A0">
          <w:rPr>
            <w:rStyle w:val="Seitenzahl"/>
            <w:color w:val="174489"/>
          </w:rPr>
          <w:fldChar w:fldCharType="separate"/>
        </w:r>
        <w:r w:rsidR="001C495C">
          <w:rPr>
            <w:rStyle w:val="Seitenzahl"/>
            <w:color w:val="174489"/>
          </w:rPr>
          <w:t>2</w:t>
        </w:r>
        <w:r w:rsidR="001C495C" w:rsidRPr="003E14A0">
          <w:rPr>
            <w:rStyle w:val="Seitenzahl"/>
            <w:color w:val="174489"/>
          </w:rPr>
          <w:fldChar w:fldCharType="end"/>
        </w:r>
      </w:p>
    </w:sdtContent>
  </w:sdt>
  <w:p w14:paraId="5D1C16A1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D734D0" wp14:editId="3C12025A">
              <wp:simplePos x="0" y="0"/>
              <wp:positionH relativeFrom="column">
                <wp:posOffset>4169233</wp:posOffset>
              </wp:positionH>
              <wp:positionV relativeFrom="paragraph">
                <wp:posOffset>-5715</wp:posOffset>
              </wp:positionV>
              <wp:extent cx="1647825" cy="180340"/>
              <wp:effectExtent l="0" t="0" r="317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089621" w14:textId="77777777" w:rsidR="001C495C" w:rsidRPr="001C495C" w:rsidRDefault="001C495C">
                          <w:pPr>
                            <w:rPr>
                              <w:color w:val="174489"/>
                            </w:rPr>
                          </w:pPr>
                          <w:r w:rsidRPr="008129C2">
                            <w:rPr>
                              <w:color w:val="174489"/>
                            </w:rPr>
                            <w:t>www.jugendfuereuropa.de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734D0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pt;margin-top:-.45pt;width:129.7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" filled="f" stroked="f" strokeweight=".5pt">
              <v:textbox inset="0,0,0,0">
                <w:txbxContent>
                  <w:p w14:paraId="7F089621" w14:textId="77777777" w:rsidR="001C495C" w:rsidRPr="001C495C" w:rsidRDefault="001C495C">
                    <w:pPr>
                      <w:rPr>
                        <w:color w:val="174489"/>
                      </w:rPr>
                    </w:pPr>
                    <w:r w:rsidRPr="008129C2">
                      <w:rPr>
                        <w:color w:val="174489"/>
                      </w:rPr>
                      <w:t>www.jugendfuereuropa.de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7AD3A" w14:textId="77777777" w:rsidR="00CA618B" w:rsidRDefault="00CA618B" w:rsidP="00CD3334">
      <w:r>
        <w:separator/>
      </w:r>
    </w:p>
  </w:footnote>
  <w:footnote w:type="continuationSeparator" w:id="0">
    <w:p w14:paraId="3B4C64A1" w14:textId="77777777" w:rsidR="00CA618B" w:rsidRDefault="00CA618B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0B51C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8F3C5D2" wp14:editId="0AF8C217">
          <wp:simplePos x="0" y="0"/>
          <wp:positionH relativeFrom="column">
            <wp:posOffset>-900430</wp:posOffset>
          </wp:positionH>
          <wp:positionV relativeFrom="paragraph">
            <wp:posOffset>-449468</wp:posOffset>
          </wp:positionV>
          <wp:extent cx="7568918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23017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03849D4" wp14:editId="5A7501E9">
          <wp:simplePos x="0" y="0"/>
          <wp:positionH relativeFrom="column">
            <wp:posOffset>-895350</wp:posOffset>
          </wp:positionH>
          <wp:positionV relativeFrom="paragraph">
            <wp:posOffset>-437627</wp:posOffset>
          </wp:positionV>
          <wp:extent cx="7568918" cy="10698480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4226E"/>
    <w:multiLevelType w:val="hybridMultilevel"/>
    <w:tmpl w:val="FFC254EA"/>
    <w:lvl w:ilvl="0" w:tplc="8CFE8F98">
      <w:start w:val="1"/>
      <w:numFmt w:val="bullet"/>
      <w:lvlText w:val="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9539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eKmx4PJZu/VU3q0qobdfW78zf7I29t1jAVCoLkSmfSM1U8rGa1sU+/fbQMxaVTKwAf8sCJBhrTU7/D+7OX5pjA==" w:salt="AdEI16iUVyqmwnUnUnkOi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769"/>
    <w:rsid w:val="000B030E"/>
    <w:rsid w:val="001B56C4"/>
    <w:rsid w:val="001C495C"/>
    <w:rsid w:val="00251127"/>
    <w:rsid w:val="003E14A0"/>
    <w:rsid w:val="00445EED"/>
    <w:rsid w:val="00495DF4"/>
    <w:rsid w:val="00515228"/>
    <w:rsid w:val="0058708A"/>
    <w:rsid w:val="005B676D"/>
    <w:rsid w:val="005D0148"/>
    <w:rsid w:val="005E34AA"/>
    <w:rsid w:val="005F784C"/>
    <w:rsid w:val="0069712F"/>
    <w:rsid w:val="006D411A"/>
    <w:rsid w:val="00742179"/>
    <w:rsid w:val="007543D4"/>
    <w:rsid w:val="007D5B4A"/>
    <w:rsid w:val="008129C2"/>
    <w:rsid w:val="00973769"/>
    <w:rsid w:val="00AE3C40"/>
    <w:rsid w:val="00BA2668"/>
    <w:rsid w:val="00BC3131"/>
    <w:rsid w:val="00C939CB"/>
    <w:rsid w:val="00CA618B"/>
    <w:rsid w:val="00CD3334"/>
    <w:rsid w:val="00CF45D0"/>
    <w:rsid w:val="00D63F02"/>
    <w:rsid w:val="00DB150E"/>
    <w:rsid w:val="00E82234"/>
    <w:rsid w:val="00EF6122"/>
    <w:rsid w:val="00F521BD"/>
    <w:rsid w:val="00F829B1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530B40"/>
  <w15:chartTrackingRefBased/>
  <w15:docId w15:val="{2BF052B6-3769-4A88-9B7C-91203398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FD140F"/>
    <w:pPr>
      <w:spacing w:after="170" w:line="240" w:lineRule="auto"/>
    </w:pPr>
    <w:rPr>
      <w:rFonts w:ascii="Calibri" w:hAnsi="Calibri" w:cs="Calibri"/>
      <w:b/>
      <w:bCs/>
      <w:color w:val="229AD6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customStyle="1" w:styleId="UntertitelJfE">
    <w:name w:val="Untertitel_JfE"/>
    <w:basedOn w:val="Standard"/>
    <w:link w:val="UntertitelJfEZchn"/>
    <w:qFormat/>
    <w:rsid w:val="00973769"/>
    <w:pPr>
      <w:spacing w:before="120" w:after="360"/>
    </w:pPr>
    <w:rPr>
      <w:rFonts w:ascii="Calibri" w:eastAsia="Times New Roman" w:hAnsi="Calibri" w:cs="Times New Roman"/>
      <w:b/>
      <w:sz w:val="24"/>
      <w:lang w:val="x-none" w:eastAsia="de-DE"/>
    </w:rPr>
  </w:style>
  <w:style w:type="character" w:customStyle="1" w:styleId="UntertitelJfEZchn">
    <w:name w:val="Untertitel_JfE Zchn"/>
    <w:link w:val="UntertitelJfE"/>
    <w:rsid w:val="00973769"/>
    <w:rPr>
      <w:rFonts w:ascii="Calibri" w:eastAsia="Times New Roman" w:hAnsi="Calibri" w:cs="Times New Roman"/>
      <w:b/>
      <w:lang w:val="x-none" w:eastAsia="de-DE"/>
    </w:rPr>
  </w:style>
  <w:style w:type="paragraph" w:customStyle="1" w:styleId="berschriftJfE">
    <w:name w:val="Überschrift_JfE"/>
    <w:basedOn w:val="berschrift1"/>
    <w:link w:val="berschriftJfEZchn"/>
    <w:qFormat/>
    <w:rsid w:val="00973769"/>
    <w:pPr>
      <w:keepNext w:val="0"/>
      <w:keepLines w:val="0"/>
      <w:widowControl w:val="0"/>
      <w:autoSpaceDE w:val="0"/>
      <w:autoSpaceDN w:val="0"/>
      <w:adjustRightInd w:val="0"/>
      <w:spacing w:before="360" w:after="120"/>
      <w:textAlignment w:val="center"/>
    </w:pPr>
    <w:rPr>
      <w:rFonts w:ascii="Calibri" w:eastAsia="Times New Roman" w:hAnsi="Calibri" w:cs="Calibri-Bold"/>
      <w:b/>
      <w:bCs/>
      <w:color w:val="00A5DB"/>
      <w:sz w:val="24"/>
      <w:szCs w:val="24"/>
      <w:lang w:val="en-US" w:eastAsia="de-DE"/>
    </w:rPr>
  </w:style>
  <w:style w:type="paragraph" w:customStyle="1" w:styleId="StandardJfE">
    <w:name w:val="Standard_JfE"/>
    <w:basedOn w:val="StandardWeb"/>
    <w:link w:val="StandardJfEZchn"/>
    <w:qFormat/>
    <w:rsid w:val="00973769"/>
    <w:pPr>
      <w:spacing w:before="120"/>
    </w:pPr>
    <w:rPr>
      <w:rFonts w:ascii="Calibri" w:eastAsia="Times New Roman" w:hAnsi="Calibri"/>
      <w:color w:val="000000"/>
      <w:sz w:val="22"/>
      <w:szCs w:val="22"/>
      <w:lang w:val="x-none" w:eastAsia="de-DE"/>
    </w:rPr>
  </w:style>
  <w:style w:type="character" w:customStyle="1" w:styleId="berschriftJfEZchn">
    <w:name w:val="Überschrift_JfE Zchn"/>
    <w:link w:val="berschriftJfE"/>
    <w:rsid w:val="00973769"/>
    <w:rPr>
      <w:rFonts w:ascii="Calibri" w:eastAsia="Times New Roman" w:hAnsi="Calibri" w:cs="Calibri-Bold"/>
      <w:b/>
      <w:bCs/>
      <w:color w:val="00A5DB"/>
      <w:lang w:val="en-US" w:eastAsia="de-DE"/>
    </w:rPr>
  </w:style>
  <w:style w:type="character" w:customStyle="1" w:styleId="StandardJfEZchn">
    <w:name w:val="Standard_JfE Zchn"/>
    <w:link w:val="StandardJfE"/>
    <w:rsid w:val="00973769"/>
    <w:rPr>
      <w:rFonts w:ascii="Calibri" w:eastAsia="Times New Roman" w:hAnsi="Calibri" w:cs="Times New Roman"/>
      <w:color w:val="000000"/>
      <w:sz w:val="22"/>
      <w:szCs w:val="22"/>
      <w:lang w:val="x-none" w:eastAsia="de-DE"/>
    </w:rPr>
  </w:style>
  <w:style w:type="paragraph" w:styleId="Listenabsatz">
    <w:name w:val="List Paragraph"/>
    <w:basedOn w:val="Standard"/>
    <w:uiPriority w:val="34"/>
    <w:qFormat/>
    <w:rsid w:val="00973769"/>
    <w:pPr>
      <w:suppressAutoHyphens/>
      <w:spacing w:line="100" w:lineRule="atLeast"/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val="en-GB" w:eastAsia="de-DE"/>
    </w:rPr>
  </w:style>
  <w:style w:type="character" w:styleId="Platzhaltertext">
    <w:name w:val="Placeholder Text"/>
    <w:basedOn w:val="Absatz-Standardschriftart"/>
    <w:rsid w:val="00973769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973769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neider\Downloads\JfE_Mastervorlage_allgemein_Hochformat_EN_einspalti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A3001961A6400CB449D6D9790B38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5CB16B-A25C-44BF-8CA1-CB5A360086D9}"/>
      </w:docPartPr>
      <w:docPartBody>
        <w:p w:rsidR="00074B7D" w:rsidRDefault="00F365A9" w:rsidP="00F365A9">
          <w:pPr>
            <w:pStyle w:val="AFA3001961A6400CB449D6D9790B3840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5A4D7E74AF8445D9682D788E63CF0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617914-D030-4D60-A59C-D06D456ADB7C}"/>
      </w:docPartPr>
      <w:docPartBody>
        <w:p w:rsidR="00074B7D" w:rsidRDefault="00F365A9" w:rsidP="00F365A9">
          <w:pPr>
            <w:pStyle w:val="45A4D7E74AF8445D9682D788E63CF0DF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182B24018B42779336E9DDCC812E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AF8741-1C44-41C3-ADE5-BB1F6F5AE940}"/>
      </w:docPartPr>
      <w:docPartBody>
        <w:p w:rsidR="00074B7D" w:rsidRDefault="00F365A9" w:rsidP="00F365A9">
          <w:pPr>
            <w:pStyle w:val="9F182B24018B42779336E9DDCC812E9F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F971363EC224BC5BDD09319AE3400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A6D90-F90D-4C4A-BAB0-46D327FF043E}"/>
      </w:docPartPr>
      <w:docPartBody>
        <w:p w:rsidR="00074B7D" w:rsidRDefault="00F365A9" w:rsidP="00F365A9">
          <w:pPr>
            <w:pStyle w:val="8F971363EC224BC5BDD09319AE340085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23829CF7D2E4A6CBF725B3971EF6E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02650-6927-4C38-ADBF-50FC2408F5EB}"/>
      </w:docPartPr>
      <w:docPartBody>
        <w:p w:rsidR="00074B7D" w:rsidRDefault="00F365A9" w:rsidP="00F365A9">
          <w:pPr>
            <w:pStyle w:val="A23829CF7D2E4A6CBF725B3971EF6E49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5B5112E30840A4B6697334F24DAE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6EFF22-BFEF-4251-870D-B638BF006FCC}"/>
      </w:docPartPr>
      <w:docPartBody>
        <w:p w:rsidR="00074B7D" w:rsidRDefault="00F365A9" w:rsidP="00F365A9">
          <w:pPr>
            <w:pStyle w:val="295B5112E30840A4B6697334F24DAE3E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C3B7CD76015412D85C1CB9B39BD83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170C89-AA59-4C8C-A546-1E594620C6F2}"/>
      </w:docPartPr>
      <w:docPartBody>
        <w:p w:rsidR="00074B7D" w:rsidRDefault="00F365A9" w:rsidP="00F365A9">
          <w:pPr>
            <w:pStyle w:val="FC3B7CD76015412D85C1CB9B39BD8311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24291E60474FD6B3689079165787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4EE1B1-BE80-4AC6-9092-33628091C7F3}"/>
      </w:docPartPr>
      <w:docPartBody>
        <w:p w:rsidR="00074B7D" w:rsidRDefault="00F365A9" w:rsidP="00F365A9">
          <w:pPr>
            <w:pStyle w:val="2C24291E60474FD6B36890791657872C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9D95F70701D4D589281D16239921A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20A3CF-F26D-457E-91F1-0CC3BD4A854B}"/>
      </w:docPartPr>
      <w:docPartBody>
        <w:p w:rsidR="00074B7D" w:rsidRDefault="00F365A9" w:rsidP="00F365A9">
          <w:pPr>
            <w:pStyle w:val="59D95F70701D4D589281D16239921ADC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6F07C09D8440E0A90AFE36347FA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4A3C6E-88DA-4956-B595-55D0EC9E1E8E}"/>
      </w:docPartPr>
      <w:docPartBody>
        <w:p w:rsidR="00074B7D" w:rsidRDefault="00F365A9" w:rsidP="00F365A9">
          <w:pPr>
            <w:pStyle w:val="4A6F07C09D8440E0A90AFE36347FAF13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7A6D6E878F428FAF6BFE72833FC8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E79EAC-AFF7-446C-8EAC-5CB9333823BF}"/>
      </w:docPartPr>
      <w:docPartBody>
        <w:p w:rsidR="00074B7D" w:rsidRDefault="00F365A9" w:rsidP="00F365A9">
          <w:pPr>
            <w:pStyle w:val="9A7A6D6E878F428FAF6BFE72833FC826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D29A465A1D54803AF02DA7DE5910F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611B57-738E-41B3-A909-42E5BAB0D1CA}"/>
      </w:docPartPr>
      <w:docPartBody>
        <w:p w:rsidR="00074B7D" w:rsidRDefault="00F365A9" w:rsidP="00F365A9">
          <w:pPr>
            <w:pStyle w:val="ED29A465A1D54803AF02DA7DE5910F01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F50E6C135864DEDAE61A2CEAB49C8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FD825A-7C1D-430E-A7B6-AD9B2D4CDE42}"/>
      </w:docPartPr>
      <w:docPartBody>
        <w:p w:rsidR="00074B7D" w:rsidRDefault="00F365A9" w:rsidP="00F365A9">
          <w:pPr>
            <w:pStyle w:val="3F50E6C135864DEDAE61A2CEAB49C8CB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7B9B814DB94000A2338F327F5E6F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ACA302-C703-4986-BDC0-AB8061A2B226}"/>
      </w:docPartPr>
      <w:docPartBody>
        <w:p w:rsidR="00074B7D" w:rsidRDefault="00F365A9" w:rsidP="00F365A9">
          <w:pPr>
            <w:pStyle w:val="837B9B814DB94000A2338F327F5E6F0D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747B91D1A849F29F1A66DDEF8004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7462AE-4823-46F3-8347-72E4B55B2F4C}"/>
      </w:docPartPr>
      <w:docPartBody>
        <w:p w:rsidR="00074B7D" w:rsidRDefault="00F365A9" w:rsidP="00F365A9">
          <w:pPr>
            <w:pStyle w:val="D8747B91D1A849F29F1A66DDEF80043F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AF33A8C8B74CBD9EC4E0EE375C21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F65C3C-A823-490F-92F4-D75F377732FA}"/>
      </w:docPartPr>
      <w:docPartBody>
        <w:p w:rsidR="00074B7D" w:rsidRDefault="00F365A9" w:rsidP="00F365A9">
          <w:pPr>
            <w:pStyle w:val="66AF33A8C8B74CBD9EC4E0EE375C2164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251BA9D65454458B384CCEA34ECE1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781E75-B72C-494B-B7D6-0D73000CB391}"/>
      </w:docPartPr>
      <w:docPartBody>
        <w:p w:rsidR="00074B7D" w:rsidRDefault="00F365A9" w:rsidP="00F365A9">
          <w:pPr>
            <w:pStyle w:val="7251BA9D65454458B384CCEA34ECE182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E9CDE86B504BF4B434189AC6955D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BE339D-CB11-4783-9C89-B9DE078BB035}"/>
      </w:docPartPr>
      <w:docPartBody>
        <w:p w:rsidR="00074B7D" w:rsidRDefault="00F365A9" w:rsidP="00F365A9">
          <w:pPr>
            <w:pStyle w:val="5BE9CDE86B504BF4B434189AC6955DFA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97E68336A04BE496D088019AB795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29B00-CD8E-48CD-96FA-E63C97547270}"/>
      </w:docPartPr>
      <w:docPartBody>
        <w:p w:rsidR="00074B7D" w:rsidRDefault="00F365A9" w:rsidP="00F365A9">
          <w:pPr>
            <w:pStyle w:val="F197E68336A04BE496D088019AB7959C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78E545386B446738871DB611A8DA8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E7799B-3A83-4C08-83FA-EC349F0AAED0}"/>
      </w:docPartPr>
      <w:docPartBody>
        <w:p w:rsidR="00074B7D" w:rsidRDefault="00F365A9" w:rsidP="00F365A9">
          <w:pPr>
            <w:pStyle w:val="478E545386B446738871DB611A8DA823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DFAE7650F14209A90982673EF5D6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724BDA-D373-450F-BA07-FF357346DA97}"/>
      </w:docPartPr>
      <w:docPartBody>
        <w:p w:rsidR="00074B7D" w:rsidRDefault="00F365A9" w:rsidP="00F365A9">
          <w:pPr>
            <w:pStyle w:val="4ADFAE7650F14209A90982673EF5D61D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F3A864B1A5C4B7FA5638C59D0E211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08C993-C03B-46ED-9147-8832CD821082}"/>
      </w:docPartPr>
      <w:docPartBody>
        <w:p w:rsidR="00074B7D" w:rsidRDefault="00F365A9" w:rsidP="00F365A9">
          <w:pPr>
            <w:pStyle w:val="3F3A864B1A5C4B7FA5638C59D0E21195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3FEE3295EA74D2FB3ECF12B05F6E0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C60ADD-40A0-4815-AF75-70351C49049C}"/>
      </w:docPartPr>
      <w:docPartBody>
        <w:p w:rsidR="00074B7D" w:rsidRDefault="00F365A9" w:rsidP="00F365A9">
          <w:pPr>
            <w:pStyle w:val="43FEE3295EA74D2FB3ECF12B05F6E09A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3E89CA8ABD41BA80E27D0B2AA571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3EBF65-676A-4916-AF46-6A86F6EEC680}"/>
      </w:docPartPr>
      <w:docPartBody>
        <w:p w:rsidR="00074B7D" w:rsidRDefault="00F365A9" w:rsidP="00F365A9">
          <w:pPr>
            <w:pStyle w:val="1C3E89CA8ABD41BA80E27D0B2AA571BB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D86FF11F224D5A8575A27F3EAEE6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35B190-F60D-467B-84D2-6F3A4DB426F7}"/>
      </w:docPartPr>
      <w:docPartBody>
        <w:p w:rsidR="00074B7D" w:rsidRDefault="00F365A9" w:rsidP="00F365A9">
          <w:pPr>
            <w:pStyle w:val="FED86FF11F224D5A8575A27F3EAEE6BC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BCD40FC4FE4769AFFAC3552CE86B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5408B2-DB41-43D9-BD43-B3B1C1A7CC0F}"/>
      </w:docPartPr>
      <w:docPartBody>
        <w:p w:rsidR="00074B7D" w:rsidRDefault="00F365A9" w:rsidP="00F365A9">
          <w:pPr>
            <w:pStyle w:val="DEBCD40FC4FE4769AFFAC3552CE86B53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F740B350672421EB9D7B9205E4C2D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8D843E-8089-475E-9DA5-1F06034F3A65}"/>
      </w:docPartPr>
      <w:docPartBody>
        <w:p w:rsidR="00074B7D" w:rsidRDefault="00F365A9" w:rsidP="00F365A9">
          <w:pPr>
            <w:pStyle w:val="BF740B350672421EB9D7B9205E4C2DD9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5A9"/>
    <w:rsid w:val="00074B7D"/>
    <w:rsid w:val="00BC7B25"/>
    <w:rsid w:val="00E44696"/>
    <w:rsid w:val="00F3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rsid w:val="00F365A9"/>
    <w:rPr>
      <w:color w:val="808080"/>
    </w:rPr>
  </w:style>
  <w:style w:type="paragraph" w:customStyle="1" w:styleId="AFA3001961A6400CB449D6D9790B3840">
    <w:name w:val="AFA3001961A6400CB449D6D9790B3840"/>
    <w:rsid w:val="00F365A9"/>
  </w:style>
  <w:style w:type="paragraph" w:customStyle="1" w:styleId="45A4D7E74AF8445D9682D788E63CF0DF">
    <w:name w:val="45A4D7E74AF8445D9682D788E63CF0DF"/>
    <w:rsid w:val="00F365A9"/>
  </w:style>
  <w:style w:type="paragraph" w:customStyle="1" w:styleId="9F182B24018B42779336E9DDCC812E9F">
    <w:name w:val="9F182B24018B42779336E9DDCC812E9F"/>
    <w:rsid w:val="00F365A9"/>
  </w:style>
  <w:style w:type="paragraph" w:customStyle="1" w:styleId="8F971363EC224BC5BDD09319AE340085">
    <w:name w:val="8F971363EC224BC5BDD09319AE340085"/>
    <w:rsid w:val="00F365A9"/>
  </w:style>
  <w:style w:type="paragraph" w:customStyle="1" w:styleId="A23829CF7D2E4A6CBF725B3971EF6E49">
    <w:name w:val="A23829CF7D2E4A6CBF725B3971EF6E49"/>
    <w:rsid w:val="00F365A9"/>
  </w:style>
  <w:style w:type="paragraph" w:customStyle="1" w:styleId="295B5112E30840A4B6697334F24DAE3E">
    <w:name w:val="295B5112E30840A4B6697334F24DAE3E"/>
    <w:rsid w:val="00F365A9"/>
  </w:style>
  <w:style w:type="paragraph" w:customStyle="1" w:styleId="FC3B7CD76015412D85C1CB9B39BD8311">
    <w:name w:val="FC3B7CD76015412D85C1CB9B39BD8311"/>
    <w:rsid w:val="00F365A9"/>
  </w:style>
  <w:style w:type="paragraph" w:customStyle="1" w:styleId="2C24291E60474FD6B36890791657872C">
    <w:name w:val="2C24291E60474FD6B36890791657872C"/>
    <w:rsid w:val="00F365A9"/>
  </w:style>
  <w:style w:type="paragraph" w:customStyle="1" w:styleId="59D95F70701D4D589281D16239921ADC">
    <w:name w:val="59D95F70701D4D589281D16239921ADC"/>
    <w:rsid w:val="00F365A9"/>
  </w:style>
  <w:style w:type="paragraph" w:customStyle="1" w:styleId="4A6F07C09D8440E0A90AFE36347FAF13">
    <w:name w:val="4A6F07C09D8440E0A90AFE36347FAF13"/>
    <w:rsid w:val="00F365A9"/>
  </w:style>
  <w:style w:type="paragraph" w:customStyle="1" w:styleId="9A7A6D6E878F428FAF6BFE72833FC826">
    <w:name w:val="9A7A6D6E878F428FAF6BFE72833FC826"/>
    <w:rsid w:val="00F365A9"/>
  </w:style>
  <w:style w:type="paragraph" w:customStyle="1" w:styleId="ED29A465A1D54803AF02DA7DE5910F01">
    <w:name w:val="ED29A465A1D54803AF02DA7DE5910F01"/>
    <w:rsid w:val="00F365A9"/>
  </w:style>
  <w:style w:type="paragraph" w:customStyle="1" w:styleId="3F50E6C135864DEDAE61A2CEAB49C8CB">
    <w:name w:val="3F50E6C135864DEDAE61A2CEAB49C8CB"/>
    <w:rsid w:val="00F365A9"/>
  </w:style>
  <w:style w:type="paragraph" w:customStyle="1" w:styleId="837B9B814DB94000A2338F327F5E6F0D">
    <w:name w:val="837B9B814DB94000A2338F327F5E6F0D"/>
    <w:rsid w:val="00F365A9"/>
  </w:style>
  <w:style w:type="paragraph" w:customStyle="1" w:styleId="D8747B91D1A849F29F1A66DDEF80043F">
    <w:name w:val="D8747B91D1A849F29F1A66DDEF80043F"/>
    <w:rsid w:val="00F365A9"/>
  </w:style>
  <w:style w:type="paragraph" w:customStyle="1" w:styleId="66AF33A8C8B74CBD9EC4E0EE375C2164">
    <w:name w:val="66AF33A8C8B74CBD9EC4E0EE375C2164"/>
    <w:rsid w:val="00F365A9"/>
  </w:style>
  <w:style w:type="paragraph" w:customStyle="1" w:styleId="7251BA9D65454458B384CCEA34ECE182">
    <w:name w:val="7251BA9D65454458B384CCEA34ECE182"/>
    <w:rsid w:val="00F365A9"/>
  </w:style>
  <w:style w:type="paragraph" w:customStyle="1" w:styleId="5BE9CDE86B504BF4B434189AC6955DFA">
    <w:name w:val="5BE9CDE86B504BF4B434189AC6955DFA"/>
    <w:rsid w:val="00F365A9"/>
  </w:style>
  <w:style w:type="paragraph" w:customStyle="1" w:styleId="F197E68336A04BE496D088019AB7959C">
    <w:name w:val="F197E68336A04BE496D088019AB7959C"/>
    <w:rsid w:val="00F365A9"/>
  </w:style>
  <w:style w:type="paragraph" w:customStyle="1" w:styleId="478E545386B446738871DB611A8DA823">
    <w:name w:val="478E545386B446738871DB611A8DA823"/>
    <w:rsid w:val="00F365A9"/>
  </w:style>
  <w:style w:type="paragraph" w:customStyle="1" w:styleId="4ADFAE7650F14209A90982673EF5D61D">
    <w:name w:val="4ADFAE7650F14209A90982673EF5D61D"/>
    <w:rsid w:val="00F365A9"/>
  </w:style>
  <w:style w:type="paragraph" w:customStyle="1" w:styleId="3F3A864B1A5C4B7FA5638C59D0E21195">
    <w:name w:val="3F3A864B1A5C4B7FA5638C59D0E21195"/>
    <w:rsid w:val="00F365A9"/>
  </w:style>
  <w:style w:type="paragraph" w:customStyle="1" w:styleId="43FEE3295EA74D2FB3ECF12B05F6E09A">
    <w:name w:val="43FEE3295EA74D2FB3ECF12B05F6E09A"/>
    <w:rsid w:val="00F365A9"/>
  </w:style>
  <w:style w:type="paragraph" w:customStyle="1" w:styleId="1C3E89CA8ABD41BA80E27D0B2AA571BB">
    <w:name w:val="1C3E89CA8ABD41BA80E27D0B2AA571BB"/>
    <w:rsid w:val="00F365A9"/>
  </w:style>
  <w:style w:type="paragraph" w:customStyle="1" w:styleId="7BEBA93536494777B23E4FB706649E87">
    <w:name w:val="7BEBA93536494777B23E4FB706649E87"/>
    <w:rsid w:val="00F365A9"/>
  </w:style>
  <w:style w:type="paragraph" w:customStyle="1" w:styleId="FA25CC8D8054475697671C435C4F96B6">
    <w:name w:val="FA25CC8D8054475697671C435C4F96B6"/>
    <w:rsid w:val="00F365A9"/>
  </w:style>
  <w:style w:type="paragraph" w:customStyle="1" w:styleId="7AF21EC20E54401FB75C72014BDD7A1E">
    <w:name w:val="7AF21EC20E54401FB75C72014BDD7A1E"/>
    <w:rsid w:val="00F365A9"/>
  </w:style>
  <w:style w:type="paragraph" w:customStyle="1" w:styleId="C18E770DD94A49EA86B8E97340B57112">
    <w:name w:val="C18E770DD94A49EA86B8E97340B57112"/>
    <w:rsid w:val="00F365A9"/>
  </w:style>
  <w:style w:type="paragraph" w:customStyle="1" w:styleId="5705D657EC4A4720AF09BB445841931B">
    <w:name w:val="5705D657EC4A4720AF09BB445841931B"/>
    <w:rsid w:val="00F365A9"/>
  </w:style>
  <w:style w:type="paragraph" w:customStyle="1" w:styleId="3818C4F58C5F4200BB17C69609CED2D1">
    <w:name w:val="3818C4F58C5F4200BB17C69609CED2D1"/>
    <w:rsid w:val="00F365A9"/>
  </w:style>
  <w:style w:type="paragraph" w:customStyle="1" w:styleId="FED86FF11F224D5A8575A27F3EAEE6BC">
    <w:name w:val="FED86FF11F224D5A8575A27F3EAEE6BC"/>
    <w:rsid w:val="00F365A9"/>
  </w:style>
  <w:style w:type="paragraph" w:customStyle="1" w:styleId="104742CF110643BB9EFEF88F68BC2456">
    <w:name w:val="104742CF110643BB9EFEF88F68BC2456"/>
    <w:rsid w:val="00F365A9"/>
  </w:style>
  <w:style w:type="paragraph" w:customStyle="1" w:styleId="EE9F62A4D5A34A18B65851F34B5C64FB">
    <w:name w:val="EE9F62A4D5A34A18B65851F34B5C64FB"/>
    <w:rsid w:val="00F365A9"/>
  </w:style>
  <w:style w:type="paragraph" w:customStyle="1" w:styleId="6EFCB9B234E74C729855499CD9E0845C">
    <w:name w:val="6EFCB9B234E74C729855499CD9E0845C"/>
    <w:rsid w:val="00F365A9"/>
  </w:style>
  <w:style w:type="paragraph" w:customStyle="1" w:styleId="DEBCD40FC4FE4769AFFAC3552CE86B53">
    <w:name w:val="DEBCD40FC4FE4769AFFAC3552CE86B53"/>
    <w:rsid w:val="00F365A9"/>
  </w:style>
  <w:style w:type="paragraph" w:customStyle="1" w:styleId="BF740B350672421EB9D7B9205E4C2DD9">
    <w:name w:val="BF740B350672421EB9D7B9205E4C2DD9"/>
    <w:rsid w:val="00F365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72b99d9ebb085348e9409179ce9a5f47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e7a04c19b51e4a75e1bb86408f99ba23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A7CAA5-1000-4B69-B044-5AC8664BA3A7}"/>
</file>

<file path=customXml/itemProps2.xml><?xml version="1.0" encoding="utf-8"?>
<ds:datastoreItem xmlns:ds="http://schemas.openxmlformats.org/officeDocument/2006/customXml" ds:itemID="{F6041DCE-97AF-4021-9636-3B7CFA7D27A8}">
  <ds:schemaRefs>
    <ds:schemaRef ds:uri="http://www.w3.org/XML/1998/namespace"/>
    <ds:schemaRef ds:uri="http://purl.org/dc/dcmitype/"/>
    <ds:schemaRef ds:uri="d44b454e-86ff-4c72-b999-83192b5c3a19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d64106bf-a69a-4504-b254-9720073fea55"/>
    <ds:schemaRef ds:uri="http://purl.org/dc/terms/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8370722-B7A4-4698-85C3-411A9807EE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JfE_Mastervorlage_allgemein_Hochformat_EN_einspaltig</Template>
  <TotalTime>0</TotalTime>
  <Pages>3</Pages>
  <Words>467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Schneider</dc:creator>
  <cp:keywords/>
  <dc:description/>
  <cp:lastModifiedBy>Andreas Klünter</cp:lastModifiedBy>
  <cp:revision>2</cp:revision>
  <cp:lastPrinted>2022-06-22T07:42:00Z</cp:lastPrinted>
  <dcterms:created xsi:type="dcterms:W3CDTF">2024-02-08T07:51:00Z</dcterms:created>
  <dcterms:modified xsi:type="dcterms:W3CDTF">2024-02-08T07:51:00Z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