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B037A" w14:textId="77777777" w:rsidR="00F46B5F" w:rsidRDefault="00F46B5F" w:rsidP="00F46B5F">
      <w:pPr>
        <w:ind w:right="1551"/>
        <w:rPr>
          <w:rFonts w:ascii="Calibri" w:hAnsi="Calibri" w:cs="Calibri"/>
          <w:b/>
          <w:bCs/>
          <w:color w:val="174489"/>
          <w:sz w:val="48"/>
          <w:szCs w:val="48"/>
        </w:rPr>
      </w:pPr>
    </w:p>
    <w:p w14:paraId="1B71A9A3" w14:textId="0A1B8005" w:rsidR="00F46B5F" w:rsidRPr="0034467F" w:rsidRDefault="00F46B5F" w:rsidP="00F46B5F">
      <w:pPr>
        <w:ind w:right="1551"/>
        <w:rPr>
          <w:rFonts w:ascii="Calibri" w:hAnsi="Calibri" w:cs="Calibri"/>
          <w:b/>
          <w:bCs/>
          <w:color w:val="174489"/>
          <w:sz w:val="48"/>
          <w:szCs w:val="48"/>
        </w:rPr>
      </w:pPr>
      <w:r w:rsidRPr="0034467F">
        <w:rPr>
          <w:rFonts w:ascii="Calibri" w:hAnsi="Calibri" w:cs="Calibri"/>
          <w:b/>
          <w:bCs/>
          <w:color w:val="174489"/>
          <w:sz w:val="48"/>
          <w:szCs w:val="48"/>
        </w:rPr>
        <w:t>Projektskizze</w:t>
      </w:r>
    </w:p>
    <w:p w14:paraId="72859AE4" w14:textId="77777777" w:rsidR="00F46B5F" w:rsidRPr="0034467F" w:rsidRDefault="00F46B5F" w:rsidP="00F46B5F">
      <w:pPr>
        <w:spacing w:line="276" w:lineRule="auto"/>
        <w:ind w:right="1551"/>
        <w:rPr>
          <w:rFonts w:ascii="Calibri" w:hAnsi="Calibri" w:cs="Calibri"/>
          <w:color w:val="154194"/>
          <w:sz w:val="32"/>
          <w:szCs w:val="32"/>
        </w:rPr>
      </w:pPr>
    </w:p>
    <w:p w14:paraId="0A942461" w14:textId="73BF86E4" w:rsidR="00F46B5F" w:rsidRPr="0034467F" w:rsidRDefault="00F46B5F" w:rsidP="00F46B5F">
      <w:pPr>
        <w:spacing w:line="276" w:lineRule="auto"/>
        <w:ind w:right="1551"/>
        <w:rPr>
          <w:rFonts w:ascii="Calibri" w:hAnsi="Calibri" w:cs="Calibri"/>
          <w:color w:val="154194"/>
          <w:sz w:val="32"/>
          <w:szCs w:val="32"/>
        </w:rPr>
      </w:pPr>
      <w:r w:rsidRPr="0034467F">
        <w:rPr>
          <w:rFonts w:ascii="Calibri" w:hAnsi="Calibri" w:cs="Calibri"/>
          <w:color w:val="154194"/>
          <w:sz w:val="32"/>
          <w:szCs w:val="32"/>
        </w:rPr>
        <w:t>Erasmus+ Jugend, Leitaktion 1 KA 15</w:t>
      </w:r>
      <w:r w:rsidR="00736D03">
        <w:rPr>
          <w:rFonts w:ascii="Calibri" w:hAnsi="Calibri" w:cs="Calibri"/>
          <w:color w:val="154194"/>
          <w:sz w:val="32"/>
          <w:szCs w:val="32"/>
        </w:rPr>
        <w:t>4</w:t>
      </w:r>
      <w:r w:rsidRPr="0034467F">
        <w:rPr>
          <w:rFonts w:ascii="Calibri" w:hAnsi="Calibri" w:cs="Calibri"/>
          <w:color w:val="154194"/>
          <w:sz w:val="32"/>
          <w:szCs w:val="32"/>
        </w:rPr>
        <w:t xml:space="preserve"> – </w:t>
      </w:r>
      <w:r w:rsidR="00736D03">
        <w:rPr>
          <w:rFonts w:ascii="Calibri" w:hAnsi="Calibri" w:cs="Calibri"/>
          <w:color w:val="154194"/>
          <w:sz w:val="32"/>
          <w:szCs w:val="32"/>
        </w:rPr>
        <w:t>Jugendpartizipationsprojekte</w:t>
      </w:r>
      <w:r w:rsidRPr="0034467F">
        <w:rPr>
          <w:rFonts w:ascii="Calibri" w:hAnsi="Calibri" w:cs="Calibri"/>
          <w:color w:val="154194"/>
          <w:sz w:val="32"/>
          <w:szCs w:val="32"/>
        </w:rPr>
        <w:t xml:space="preserve"> </w:t>
      </w:r>
    </w:p>
    <w:p w14:paraId="704440FA" w14:textId="77777777" w:rsidR="00F46B5F" w:rsidRDefault="00F46B5F" w:rsidP="00F46B5F">
      <w:pPr>
        <w:ind w:right="1551"/>
        <w:rPr>
          <w:rFonts w:ascii="Calibri" w:hAnsi="Calibri" w:cs="Calibri"/>
          <w:b/>
          <w:bCs/>
          <w:color w:val="174489"/>
          <w:sz w:val="32"/>
          <w:szCs w:val="32"/>
        </w:rPr>
      </w:pPr>
    </w:p>
    <w:p w14:paraId="057DA951" w14:textId="77777777" w:rsidR="00F46B5F" w:rsidRPr="0034467F" w:rsidRDefault="00F46B5F" w:rsidP="00F46B5F">
      <w:pPr>
        <w:ind w:right="1551"/>
        <w:rPr>
          <w:rFonts w:ascii="Calibri" w:hAnsi="Calibri" w:cs="Calibri"/>
          <w:b/>
          <w:bCs/>
          <w:color w:val="174489"/>
          <w:sz w:val="32"/>
          <w:szCs w:val="32"/>
        </w:rPr>
        <w:sectPr w:rsidR="00F46B5F" w:rsidRPr="0034467F" w:rsidSect="0034467F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40" w:right="1080" w:bottom="1440" w:left="1080" w:header="680" w:footer="879" w:gutter="0"/>
          <w:cols w:space="708"/>
          <w:titlePg/>
          <w:docGrid w:linePitch="360"/>
        </w:sectPr>
      </w:pPr>
    </w:p>
    <w:p w14:paraId="40D52A85" w14:textId="77777777" w:rsidR="00F46B5F" w:rsidRDefault="00F46B5F" w:rsidP="00F46B5F">
      <w:r>
        <w:t xml:space="preserve">Bitte füllen Sie wenn möglich </w:t>
      </w:r>
      <w:r w:rsidRPr="00E11B71">
        <w:t>alle Felder</w:t>
      </w:r>
      <w:r>
        <w:t xml:space="preserve"> aus, damit wir Sie zielgerichtet beraten und unterstützen können. Stichpunkte sind ausreichend. Nutzen Sie bitte für die Textfelder eine Schriftgröße von mind. 11 Punkt. </w:t>
      </w:r>
    </w:p>
    <w:p w14:paraId="4CCCFC98" w14:textId="13C23CC9" w:rsidR="00F46B5F" w:rsidRDefault="00F46B5F" w:rsidP="00F46B5F">
      <w:r>
        <w:t>Einen Überblick über häufig gestellte Fragen und deren Antworten zu</w:t>
      </w:r>
      <w:r w:rsidR="00422379">
        <w:t xml:space="preserve"> diesem Format </w:t>
      </w:r>
      <w:r>
        <w:t xml:space="preserve">finden Sie hier: </w:t>
      </w:r>
    </w:p>
    <w:p w14:paraId="6F03299C" w14:textId="45B5566B" w:rsidR="00F46B5F" w:rsidRDefault="00000000" w:rsidP="00F46B5F">
      <w:pPr>
        <w:pStyle w:val="JfELink1"/>
        <w:numPr>
          <w:ilvl w:val="0"/>
          <w:numId w:val="1"/>
        </w:numPr>
      </w:pPr>
      <w:hyperlink r:id="rId15">
        <w:r w:rsidR="00F46B5F" w:rsidRPr="00B67A05">
          <w:rPr>
            <w:rStyle w:val="Hyperlink"/>
          </w:rPr>
          <w:t xml:space="preserve">Fragen und Antworten zu </w:t>
        </w:r>
        <w:r w:rsidR="00736D03">
          <w:rPr>
            <w:rStyle w:val="Hyperlink"/>
          </w:rPr>
          <w:t>Jugendpartizipationsprojekten</w:t>
        </w:r>
        <w:r w:rsidR="00F46B5F" w:rsidRPr="00B67A05">
          <w:rPr>
            <w:rStyle w:val="Hyperlink"/>
          </w:rPr>
          <w:t xml:space="preserve"> - Erasmus+ Jugend (erasmusplus-jugend.de)</w:t>
        </w:r>
      </w:hyperlink>
    </w:p>
    <w:p w14:paraId="6DB1839E" w14:textId="77777777" w:rsidR="00F149C7" w:rsidRDefault="00F149C7" w:rsidP="00F46B5F"/>
    <w:p w14:paraId="67603011" w14:textId="77FADB07" w:rsidR="00F46B5F" w:rsidRDefault="00F46B5F" w:rsidP="00F46B5F">
      <w:r>
        <w:t xml:space="preserve">Schicken Sie Ihre Projektskizze bitte per E-Mail an die für das Format zuständige Programmreferentinnen: </w:t>
      </w:r>
    </w:p>
    <w:p w14:paraId="7020F9AE" w14:textId="77777777" w:rsidR="00F46B5F" w:rsidRPr="00B67A05" w:rsidRDefault="00000000" w:rsidP="00F46B5F">
      <w:pPr>
        <w:pStyle w:val="JfELink1"/>
        <w:numPr>
          <w:ilvl w:val="0"/>
          <w:numId w:val="2"/>
        </w:numPr>
      </w:pPr>
      <w:hyperlink r:id="rId16" w:history="1">
        <w:r w:rsidR="00F46B5F" w:rsidRPr="00B67A05">
          <w:rPr>
            <w:rStyle w:val="Hyperlink"/>
          </w:rPr>
          <w:t>Direktkontakt - Erasmus+ Jugend (erasmusplus-jugend.de)</w:t>
        </w:r>
      </w:hyperlink>
    </w:p>
    <w:p w14:paraId="3C176B91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</w:p>
    <w:p w14:paraId="69866E1E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  <w:t xml:space="preserve">Wir empfehlen, dass Sie die Projektskizze möglichst frühzeitig bei uns einreichen (idealerweise 4 bis 6 Wochen vor der anvisierten Antragsfrist), damit Sie rechtzeitig eine Beratung erhalten und das Projekt weiterentwickeln können. Eine Beratung ist grundsätzlich jederzeit möglich. </w:t>
      </w:r>
    </w:p>
    <w:p w14:paraId="653B69EF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</w:p>
    <w:p w14:paraId="335BEB63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  <w:t>Wir freuen uns, wenn Sie Kontakt aufnehmen.</w:t>
      </w:r>
    </w:p>
    <w:p w14:paraId="68620E94" w14:textId="77777777" w:rsidR="00F46B5F" w:rsidRDefault="00F46B5F" w:rsidP="00F46B5F"/>
    <w:p w14:paraId="14D626E6" w14:textId="77777777" w:rsidR="00F46B5F" w:rsidRPr="0091309F" w:rsidRDefault="00F46B5F" w:rsidP="00F46B5F"/>
    <w:p w14:paraId="769F04F1" w14:textId="7FA3DDB1" w:rsidR="00F46B5F" w:rsidRPr="0034467F" w:rsidRDefault="00F46B5F" w:rsidP="00736D03">
      <w:pPr>
        <w:pStyle w:val="Subheadline"/>
        <w:spacing w:after="0"/>
        <w:rPr>
          <w:rFonts w:eastAsiaTheme="minorEastAsia"/>
          <w:sz w:val="28"/>
          <w:szCs w:val="28"/>
        </w:rPr>
      </w:pPr>
      <w:r w:rsidRPr="0034467F">
        <w:rPr>
          <w:rFonts w:eastAsiaTheme="minorEastAsia"/>
          <w:sz w:val="28"/>
          <w:szCs w:val="28"/>
        </w:rPr>
        <w:t>Angaben zum Antragsteller/ zur Antragstellerin</w:t>
      </w:r>
      <w:r w:rsidR="00736D03">
        <w:rPr>
          <w:rFonts w:eastAsiaTheme="minorEastAsia"/>
          <w:sz w:val="28"/>
          <w:szCs w:val="28"/>
        </w:rPr>
        <w:br/>
      </w:r>
    </w:p>
    <w:tbl>
      <w:tblPr>
        <w:tblStyle w:val="Tabellenraster"/>
        <w:tblW w:w="0" w:type="auto"/>
        <w:tblLayout w:type="fixed"/>
        <w:tblLook w:val="06A0" w:firstRow="1" w:lastRow="0" w:firstColumn="1" w:lastColumn="0" w:noHBand="1" w:noVBand="1"/>
      </w:tblPr>
      <w:tblGrid>
        <w:gridCol w:w="4530"/>
        <w:gridCol w:w="4485"/>
      </w:tblGrid>
      <w:tr w:rsidR="00F46B5F" w14:paraId="07D708DF" w14:textId="77777777" w:rsidTr="00FA7F82">
        <w:tc>
          <w:tcPr>
            <w:tcW w:w="4530" w:type="dxa"/>
          </w:tcPr>
          <w:p w14:paraId="4D8D8504" w14:textId="77777777" w:rsidR="00F46B5F" w:rsidRDefault="00F46B5F" w:rsidP="00FA7F82">
            <w:pPr>
              <w:spacing w:line="276" w:lineRule="auto"/>
            </w:pPr>
            <w:r>
              <w:t>Name der Organisation / der informellen Gruppe</w:t>
            </w:r>
          </w:p>
        </w:tc>
        <w:sdt>
          <w:sdtPr>
            <w:id w:val="-279177531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4934C0D8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255C09F5" w14:textId="77777777" w:rsidTr="00FA7F82">
        <w:tc>
          <w:tcPr>
            <w:tcW w:w="4530" w:type="dxa"/>
          </w:tcPr>
          <w:p w14:paraId="5F7C03CA" w14:textId="77777777" w:rsidR="00F46B5F" w:rsidRDefault="00F46B5F" w:rsidP="00FA7F82">
            <w:pPr>
              <w:spacing w:line="276" w:lineRule="auto"/>
            </w:pPr>
            <w:r>
              <w:t xml:space="preserve">Art der Einrichtung </w:t>
            </w:r>
          </w:p>
        </w:tc>
        <w:sdt>
          <w:sdtPr>
            <w:id w:val="1646701772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33AA3FBD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4F865A18" w14:textId="77777777" w:rsidTr="00FA7F82">
        <w:tc>
          <w:tcPr>
            <w:tcW w:w="4530" w:type="dxa"/>
          </w:tcPr>
          <w:p w14:paraId="56F6BCBE" w14:textId="77777777" w:rsidR="00F46B5F" w:rsidRDefault="00F46B5F" w:rsidP="00FA7F82">
            <w:pPr>
              <w:spacing w:line="276" w:lineRule="auto"/>
            </w:pPr>
            <w:r>
              <w:t>Profilbeschreibung und Tätigkeitsbereich der Organisation /der informellen Gruppe</w:t>
            </w:r>
          </w:p>
        </w:tc>
        <w:sdt>
          <w:sdtPr>
            <w:id w:val="2099984385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52B39C77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17E90052" w14:textId="77777777" w:rsidTr="00FA7F82">
        <w:tc>
          <w:tcPr>
            <w:tcW w:w="4530" w:type="dxa"/>
          </w:tcPr>
          <w:p w14:paraId="703B34E4" w14:textId="77777777" w:rsidR="00F46B5F" w:rsidRDefault="00F46B5F" w:rsidP="00FA7F82">
            <w:pPr>
              <w:spacing w:line="276" w:lineRule="auto"/>
            </w:pPr>
            <w:r>
              <w:t xml:space="preserve">PLZ / Ort </w:t>
            </w:r>
          </w:p>
        </w:tc>
        <w:sdt>
          <w:sdtPr>
            <w:id w:val="-699862611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2A68F76E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023CCB00" w14:textId="77777777" w:rsidTr="00FA7F82">
        <w:tc>
          <w:tcPr>
            <w:tcW w:w="4530" w:type="dxa"/>
          </w:tcPr>
          <w:p w14:paraId="60BDF698" w14:textId="77777777" w:rsidR="00F46B5F" w:rsidRDefault="00F46B5F" w:rsidP="00FA7F82">
            <w:pPr>
              <w:spacing w:line="276" w:lineRule="auto"/>
            </w:pPr>
            <w:r>
              <w:t>Ansprechpartner*in</w:t>
            </w:r>
          </w:p>
        </w:tc>
        <w:sdt>
          <w:sdtPr>
            <w:id w:val="780459149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72AA16E2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2FE8315D" w14:textId="77777777" w:rsidTr="00FA7F82">
        <w:tc>
          <w:tcPr>
            <w:tcW w:w="4530" w:type="dxa"/>
          </w:tcPr>
          <w:p w14:paraId="71446BE1" w14:textId="77777777" w:rsidR="00F46B5F" w:rsidRDefault="00F46B5F" w:rsidP="00FA7F82">
            <w:pPr>
              <w:spacing w:line="276" w:lineRule="auto"/>
            </w:pPr>
            <w:r>
              <w:t>Telefon</w:t>
            </w:r>
          </w:p>
        </w:tc>
        <w:sdt>
          <w:sdtPr>
            <w:id w:val="447737716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68EB8F5F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5B6106B5" w14:textId="77777777" w:rsidTr="00FA7F82">
        <w:tc>
          <w:tcPr>
            <w:tcW w:w="4530" w:type="dxa"/>
          </w:tcPr>
          <w:p w14:paraId="79BA8E4E" w14:textId="77777777" w:rsidR="00F46B5F" w:rsidRDefault="00F46B5F" w:rsidP="00FA7F82">
            <w:pPr>
              <w:spacing w:line="276" w:lineRule="auto"/>
            </w:pPr>
            <w:r>
              <w:t xml:space="preserve">E-Mail </w:t>
            </w:r>
          </w:p>
        </w:tc>
        <w:sdt>
          <w:sdtPr>
            <w:id w:val="-1607574840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04F23828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344B4617" w14:textId="77777777" w:rsidR="00F46B5F" w:rsidRDefault="00F46B5F" w:rsidP="00F46B5F">
      <w:pPr>
        <w:pStyle w:val="berschrift1"/>
      </w:pPr>
    </w:p>
    <w:p w14:paraId="730C0F8F" w14:textId="03AB3FDE" w:rsidR="00E83986" w:rsidRDefault="00E83986" w:rsidP="005F784C">
      <w:pPr>
        <w:ind w:right="1551"/>
      </w:pPr>
    </w:p>
    <w:p w14:paraId="5BBDD3A1" w14:textId="1C6CB93B" w:rsidR="00F46B5F" w:rsidRDefault="00F46B5F" w:rsidP="005F784C">
      <w:pPr>
        <w:ind w:right="1551"/>
      </w:pPr>
    </w:p>
    <w:p w14:paraId="120ADBF0" w14:textId="77777777" w:rsidR="00F46B5F" w:rsidRPr="00F46B5F" w:rsidRDefault="00F46B5F" w:rsidP="005F784C">
      <w:pPr>
        <w:ind w:right="1551"/>
      </w:pPr>
    </w:p>
    <w:p w14:paraId="6E15FA16" w14:textId="5C280877" w:rsidR="00F46B5F" w:rsidRPr="00F46B5F" w:rsidRDefault="00F46B5F" w:rsidP="005F784C">
      <w:pPr>
        <w:ind w:right="1551"/>
      </w:pPr>
    </w:p>
    <w:p w14:paraId="06D99B6B" w14:textId="652C17B5" w:rsidR="00F46B5F" w:rsidRPr="00F46B5F" w:rsidRDefault="00F46B5F" w:rsidP="005F784C">
      <w:pPr>
        <w:ind w:right="1551"/>
      </w:pPr>
    </w:p>
    <w:p w14:paraId="08BF6798" w14:textId="3A72DF2A" w:rsidR="00736D03" w:rsidRPr="00736D03" w:rsidRDefault="00736D03" w:rsidP="00736D03">
      <w:pPr>
        <w:pStyle w:val="Subheadline"/>
        <w:spacing w:after="0"/>
        <w:rPr>
          <w:rFonts w:eastAsiaTheme="minorEastAsia"/>
          <w:sz w:val="28"/>
          <w:szCs w:val="28"/>
        </w:rPr>
      </w:pPr>
      <w:r w:rsidRPr="00736D03">
        <w:rPr>
          <w:rFonts w:eastAsiaTheme="minorEastAsia"/>
          <w:sz w:val="28"/>
          <w:szCs w:val="28"/>
        </w:rPr>
        <w:t>Umfang</w:t>
      </w:r>
      <w:r>
        <w:rPr>
          <w:rFonts w:eastAsiaTheme="minorEastAsia"/>
          <w:sz w:val="28"/>
          <w:szCs w:val="28"/>
        </w:rPr>
        <w:br/>
      </w:r>
    </w:p>
    <w:p w14:paraId="31F5D5BC" w14:textId="77777777" w:rsidR="00736D03" w:rsidRPr="00CC41D1" w:rsidRDefault="00000000" w:rsidP="00736D03">
      <w:pPr>
        <w:pStyle w:val="StandardJfE"/>
      </w:pPr>
      <w:sdt>
        <w:sdtPr>
          <w:id w:val="11040688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D03">
            <w:rPr>
              <w:rFonts w:ascii="MS Gothic" w:eastAsia="MS Gothic" w:hAnsi="MS Gothic" w:hint="eastAsia"/>
            </w:rPr>
            <w:t>☐</w:t>
          </w:r>
        </w:sdtContent>
      </w:sdt>
      <w:r w:rsidR="00736D03">
        <w:tab/>
        <w:t>nationales Projekt</w:t>
      </w:r>
    </w:p>
    <w:p w14:paraId="3F156AE2" w14:textId="05413434" w:rsidR="00736D03" w:rsidRDefault="00000000" w:rsidP="00736D03">
      <w:pPr>
        <w:pStyle w:val="StandardJfE"/>
      </w:pPr>
      <w:sdt>
        <w:sdtPr>
          <w:id w:val="1535467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7846">
            <w:rPr>
              <w:rFonts w:ascii="MS Gothic" w:eastAsia="MS Gothic" w:hAnsi="MS Gothic" w:hint="eastAsia"/>
            </w:rPr>
            <w:t>☐</w:t>
          </w:r>
        </w:sdtContent>
      </w:sdt>
      <w:r w:rsidR="00736D03">
        <w:tab/>
        <w:t>internationales Projekt</w:t>
      </w:r>
    </w:p>
    <w:p w14:paraId="496DF8ED" w14:textId="77777777" w:rsidR="00736D03" w:rsidRDefault="00736D03" w:rsidP="00736D03">
      <w:pPr>
        <w:pStyle w:val="StandardJfE"/>
      </w:pPr>
    </w:p>
    <w:p w14:paraId="33B234EC" w14:textId="1AF378C9" w:rsidR="00736D03" w:rsidRPr="00736D03" w:rsidRDefault="00736D03" w:rsidP="00736D03">
      <w:pPr>
        <w:pStyle w:val="Subheadline"/>
        <w:spacing w:after="0"/>
        <w:rPr>
          <w:rFonts w:eastAsiaTheme="minorEastAsia"/>
          <w:sz w:val="28"/>
          <w:szCs w:val="28"/>
        </w:rPr>
      </w:pPr>
      <w:r w:rsidRPr="00736D03">
        <w:rPr>
          <w:rFonts w:eastAsiaTheme="minorEastAsia"/>
          <w:sz w:val="28"/>
          <w:szCs w:val="28"/>
        </w:rPr>
        <w:t>Partner (lokal, regional, national und / oder international)</w:t>
      </w:r>
      <w:r>
        <w:rPr>
          <w:rFonts w:eastAsiaTheme="minorEastAsia"/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8"/>
        <w:gridCol w:w="3652"/>
        <w:gridCol w:w="3827"/>
      </w:tblGrid>
      <w:tr w:rsidR="00736D03" w:rsidRPr="00466B03" w14:paraId="1CAD35BB" w14:textId="77777777" w:rsidTr="00736D03">
        <w:trPr>
          <w:trHeight w:val="639"/>
        </w:trPr>
        <w:tc>
          <w:tcPr>
            <w:tcW w:w="1588" w:type="dxa"/>
          </w:tcPr>
          <w:p w14:paraId="56A50CE3" w14:textId="77777777" w:rsidR="00736D03" w:rsidRPr="00466B03" w:rsidRDefault="00736D03" w:rsidP="00A63DCE">
            <w:pPr>
              <w:pStyle w:val="StandardJfE"/>
            </w:pPr>
            <w:r w:rsidRPr="00466B03">
              <w:t>Land</w:t>
            </w:r>
          </w:p>
        </w:tc>
        <w:tc>
          <w:tcPr>
            <w:tcW w:w="3652" w:type="dxa"/>
          </w:tcPr>
          <w:p w14:paraId="14EC416D" w14:textId="77777777" w:rsidR="00736D03" w:rsidRPr="00466B03" w:rsidRDefault="00736D03" w:rsidP="00A63DCE">
            <w:pPr>
              <w:pStyle w:val="StandardJfE"/>
            </w:pPr>
            <w:r w:rsidRPr="00466B03">
              <w:t>Institution</w:t>
            </w:r>
            <w:r>
              <w:t xml:space="preserve"> / Organisation / Gruppe</w:t>
            </w:r>
          </w:p>
        </w:tc>
        <w:tc>
          <w:tcPr>
            <w:tcW w:w="3827" w:type="dxa"/>
          </w:tcPr>
          <w:p w14:paraId="4696A7B9" w14:textId="77777777" w:rsidR="00736D03" w:rsidRPr="00466B03" w:rsidRDefault="00736D03" w:rsidP="00A63DCE">
            <w:pPr>
              <w:pStyle w:val="StandardJfE"/>
            </w:pPr>
            <w:r w:rsidRPr="00466B03">
              <w:t>Art der Einrichtung</w:t>
            </w:r>
            <w:r>
              <w:t xml:space="preserve"> / der informellen Gruppe</w:t>
            </w:r>
          </w:p>
        </w:tc>
      </w:tr>
      <w:tr w:rsidR="00736D03" w:rsidRPr="00CC41D1" w14:paraId="457D689C" w14:textId="77777777" w:rsidTr="00736D03">
        <w:trPr>
          <w:trHeight w:val="383"/>
        </w:trPr>
        <w:tc>
          <w:tcPr>
            <w:tcW w:w="1588" w:type="dxa"/>
          </w:tcPr>
          <w:p w14:paraId="3BF31263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652" w:type="dxa"/>
          </w:tcPr>
          <w:p w14:paraId="7715366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827" w:type="dxa"/>
          </w:tcPr>
          <w:p w14:paraId="03D60B55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736D03" w:rsidRPr="00CC41D1" w14:paraId="1FE0FDA7" w14:textId="77777777" w:rsidTr="00736D03">
        <w:trPr>
          <w:trHeight w:val="372"/>
        </w:trPr>
        <w:tc>
          <w:tcPr>
            <w:tcW w:w="1588" w:type="dxa"/>
          </w:tcPr>
          <w:p w14:paraId="7723135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652" w:type="dxa"/>
          </w:tcPr>
          <w:p w14:paraId="17AAF02B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827" w:type="dxa"/>
          </w:tcPr>
          <w:p w14:paraId="13CC4E35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736D03" w:rsidRPr="00CC41D1" w14:paraId="6B430DD4" w14:textId="77777777" w:rsidTr="00736D03">
        <w:trPr>
          <w:trHeight w:val="383"/>
        </w:trPr>
        <w:tc>
          <w:tcPr>
            <w:tcW w:w="1588" w:type="dxa"/>
          </w:tcPr>
          <w:p w14:paraId="156FC491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652" w:type="dxa"/>
          </w:tcPr>
          <w:p w14:paraId="7BD49A6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827" w:type="dxa"/>
          </w:tcPr>
          <w:p w14:paraId="2635712A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0B1AA0AC" w14:textId="3CC1E761" w:rsidR="00736D03" w:rsidRDefault="00736D03" w:rsidP="00736D03">
      <w:pPr>
        <w:pStyle w:val="berschriftJfE"/>
        <w:rPr>
          <w:rFonts w:eastAsia="Calibri" w:cs="Calibri"/>
          <w:color w:val="auto"/>
          <w:sz w:val="22"/>
          <w:szCs w:val="22"/>
          <w:lang w:val="de-DE"/>
        </w:rPr>
      </w:pPr>
      <w:r>
        <w:rPr>
          <w:rFonts w:eastAsiaTheme="minorEastAsia"/>
          <w:color w:val="154194"/>
          <w:sz w:val="28"/>
          <w:szCs w:val="28"/>
          <w:lang w:val="de-DE"/>
        </w:rPr>
        <w:t>Projektvorhaben</w:t>
      </w:r>
    </w:p>
    <w:p w14:paraId="1792977E" w14:textId="68BE779D" w:rsidR="00736D03" w:rsidRDefault="00736D03" w:rsidP="00736D03">
      <w:pPr>
        <w:pStyle w:val="berschriftJfE"/>
        <w:rPr>
          <w:rFonts w:eastAsia="Calibri" w:cs="Calibri"/>
          <w:sz w:val="22"/>
          <w:szCs w:val="22"/>
          <w:lang w:val="de-DE"/>
        </w:rPr>
      </w:pPr>
      <w:r w:rsidRPr="00FB6D54">
        <w:rPr>
          <w:rFonts w:eastAsia="Calibri" w:cs="Calibri"/>
          <w:color w:val="auto"/>
          <w:sz w:val="22"/>
          <w:szCs w:val="22"/>
          <w:lang w:val="de-DE"/>
        </w:rPr>
        <w:t>Bitte beschreiben Sie die Zielgruppe(n) bzw. die Profile der Teilnehmenden Ihres Projekts</w:t>
      </w:r>
      <w:r w:rsidRPr="6A5B9A7C">
        <w:rPr>
          <w:rFonts w:eastAsia="Calibri" w:cs="Calibri"/>
          <w:b w:val="0"/>
          <w:bCs w:val="0"/>
          <w:sz w:val="22"/>
          <w:szCs w:val="22"/>
          <w:lang w:val="de-DE"/>
        </w:rPr>
        <w:t xml:space="preserve"> </w:t>
      </w:r>
      <w:r>
        <w:rPr>
          <w:rFonts w:eastAsia="Calibri" w:cs="Calibri"/>
          <w:b w:val="0"/>
          <w:bCs w:val="0"/>
          <w:sz w:val="22"/>
          <w:szCs w:val="22"/>
          <w:lang w:val="de-DE"/>
        </w:rPr>
        <w:br/>
      </w:r>
      <w:r w:rsidRPr="6A5B9A7C">
        <w:rPr>
          <w:rStyle w:val="StandardJfEZchn"/>
          <w:rFonts w:eastAsia="Calibri" w:cs="Calibri"/>
          <w:b w:val="0"/>
          <w:bCs w:val="0"/>
          <w:color w:val="000000" w:themeColor="text1"/>
          <w:sz w:val="16"/>
          <w:szCs w:val="16"/>
          <w:lang w:val="de-DE"/>
        </w:rPr>
        <w:t>(max. 1.000 Zeichen)</w:t>
      </w:r>
      <w:r w:rsidRPr="00DC51A9">
        <w:rPr>
          <w:rFonts w:eastAsia="Calibri" w:cs="Calibri"/>
          <w:b w:val="0"/>
          <w:bCs w:val="0"/>
          <w:color w:val="auto"/>
          <w:sz w:val="22"/>
          <w:szCs w:val="22"/>
          <w:lang w:val="de-DE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091066A2" w14:textId="77777777" w:rsidTr="00736D03">
        <w:trPr>
          <w:trHeight w:val="470"/>
        </w:trPr>
        <w:tc>
          <w:tcPr>
            <w:tcW w:w="9067" w:type="dxa"/>
          </w:tcPr>
          <w:p w14:paraId="6DCA684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553E16B6" w14:textId="77777777" w:rsidR="00736D03" w:rsidRDefault="00736D03" w:rsidP="00736D03">
      <w:pPr>
        <w:pStyle w:val="StandardJfE"/>
        <w:rPr>
          <w:rFonts w:eastAsia="Calibri" w:cs="Calibri"/>
          <w:color w:val="000000" w:themeColor="text1"/>
        </w:rPr>
      </w:pPr>
    </w:p>
    <w:p w14:paraId="49FA375B" w14:textId="77777777" w:rsidR="00736D03" w:rsidRPr="00FB6D54" w:rsidRDefault="00736D03" w:rsidP="00736D03">
      <w:pPr>
        <w:pStyle w:val="StandardJfE"/>
        <w:rPr>
          <w:rFonts w:eastAsia="Calibri" w:cs="Calibri"/>
          <w:b/>
          <w:bCs/>
          <w:color w:val="000000" w:themeColor="text1"/>
        </w:rPr>
      </w:pPr>
      <w:r w:rsidRPr="00FB6D54">
        <w:rPr>
          <w:rFonts w:eastAsia="Calibri" w:cs="Calibri"/>
          <w:b/>
          <w:bCs/>
          <w:color w:val="000000" w:themeColor="text1"/>
        </w:rPr>
        <w:t xml:space="preserve">Wie lange soll Ihr Projekt dauern (geplante Projektlaufzeit)?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3D5D2C2C" w14:textId="77777777" w:rsidTr="00736D03">
        <w:trPr>
          <w:trHeight w:val="470"/>
        </w:trPr>
        <w:tc>
          <w:tcPr>
            <w:tcW w:w="9067" w:type="dxa"/>
          </w:tcPr>
          <w:p w14:paraId="1F2A85D6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3A746E20" w14:textId="77777777" w:rsidR="00736D03" w:rsidRDefault="00736D03" w:rsidP="00736D03">
      <w:pPr>
        <w:pStyle w:val="StandardJfE"/>
        <w:rPr>
          <w:rFonts w:eastAsia="Calibri" w:cs="Calibri"/>
          <w:b/>
          <w:bCs/>
          <w:color w:val="000000" w:themeColor="text1"/>
        </w:rPr>
      </w:pPr>
    </w:p>
    <w:p w14:paraId="1FB188CF" w14:textId="77777777" w:rsidR="00736D03" w:rsidRPr="00FB6D54" w:rsidRDefault="00736D03" w:rsidP="00736D03">
      <w:pPr>
        <w:pStyle w:val="StandardJfE"/>
        <w:rPr>
          <w:rFonts w:eastAsia="Calibri" w:cs="Calibri"/>
          <w:b/>
          <w:bCs/>
          <w:color w:val="000000" w:themeColor="text1"/>
        </w:rPr>
      </w:pPr>
      <w:r w:rsidRPr="00FB6D54">
        <w:rPr>
          <w:rFonts w:eastAsia="Calibri" w:cs="Calibri"/>
          <w:b/>
          <w:bCs/>
          <w:color w:val="000000" w:themeColor="text1"/>
        </w:rPr>
        <w:t>Wie</w:t>
      </w:r>
      <w:r>
        <w:rPr>
          <w:rFonts w:eastAsia="Calibri" w:cs="Calibri"/>
          <w:b/>
          <w:bCs/>
          <w:color w:val="000000" w:themeColor="text1"/>
        </w:rPr>
        <w:t xml:space="preserve"> viel Budget planen Sie für das Projekt ein</w:t>
      </w:r>
      <w:r w:rsidRPr="00FB6D54">
        <w:rPr>
          <w:rFonts w:eastAsia="Calibri" w:cs="Calibri"/>
          <w:b/>
          <w:bCs/>
          <w:color w:val="000000" w:themeColor="text1"/>
        </w:rPr>
        <w:t xml:space="preserve">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665A7988" w14:textId="77777777" w:rsidTr="00736D03">
        <w:trPr>
          <w:trHeight w:val="470"/>
        </w:trPr>
        <w:tc>
          <w:tcPr>
            <w:tcW w:w="9067" w:type="dxa"/>
          </w:tcPr>
          <w:p w14:paraId="78DA361A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37F53A70" w14:textId="77777777" w:rsidR="00736D03" w:rsidRDefault="00736D03" w:rsidP="00736D03">
      <w:pPr>
        <w:pStyle w:val="StandardJfE"/>
        <w:rPr>
          <w:rFonts w:eastAsia="Calibri" w:cs="Calibri"/>
          <w:color w:val="000000" w:themeColor="text1"/>
        </w:rPr>
      </w:pPr>
      <w:r w:rsidRPr="6A5B9A7C">
        <w:rPr>
          <w:rFonts w:eastAsia="Calibri" w:cs="Calibri"/>
          <w:color w:val="000000" w:themeColor="text1"/>
        </w:rPr>
        <w:t>   </w:t>
      </w:r>
    </w:p>
    <w:p w14:paraId="55CFA0F8" w14:textId="77777777" w:rsidR="00736D03" w:rsidRDefault="00736D03" w:rsidP="00736D03">
      <w:pPr>
        <w:pStyle w:val="StandardJfE"/>
      </w:pPr>
      <w:r w:rsidRPr="6A5B9A7C">
        <w:rPr>
          <w:b/>
          <w:bCs/>
        </w:rPr>
        <w:t>Welche Ziele des Formats Jugendpartizipationsprojekte berücksichtigt Ihr Projekt?</w:t>
      </w:r>
      <w:r>
        <w:t xml:space="preserve"> </w:t>
      </w:r>
    </w:p>
    <w:p w14:paraId="195F3279" w14:textId="77777777" w:rsidR="00736D03" w:rsidRDefault="00736D03" w:rsidP="00736D03">
      <w:pPr>
        <w:pStyle w:val="StandardJfE"/>
        <w:jc w:val="both"/>
      </w:pPr>
      <w:r>
        <w:t>Es können mehrere Ziele miteinander kombiniert werden.</w:t>
      </w:r>
    </w:p>
    <w:p w14:paraId="74200067" w14:textId="77777777" w:rsidR="00736D03" w:rsidRPr="00EF2834" w:rsidRDefault="00000000" w:rsidP="00736D03">
      <w:pPr>
        <w:pStyle w:val="Listenabsatz"/>
        <w:spacing w:before="100" w:beforeAutospacing="1" w:after="100" w:afterAutospacing="1" w:line="240" w:lineRule="auto"/>
        <w:ind w:left="564" w:hanging="564"/>
        <w:rPr>
          <w:rFonts w:asciiTheme="majorHAnsi" w:hAnsiTheme="majorHAnsi" w:cstheme="majorBidi"/>
          <w:sz w:val="22"/>
          <w:szCs w:val="22"/>
          <w:lang w:val="de-DE"/>
        </w:rPr>
      </w:pPr>
      <w:sdt>
        <w:sdtPr>
          <w:rPr>
            <w:rFonts w:asciiTheme="majorHAnsi" w:hAnsiTheme="majorHAnsi" w:cstheme="majorBidi"/>
            <w:sz w:val="22"/>
            <w:szCs w:val="22"/>
            <w:lang w:val="de-DE"/>
          </w:rPr>
          <w:id w:val="-525946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D03" w:rsidRPr="00EF2834">
            <w:rPr>
              <w:rFonts w:ascii="MS Gothic" w:eastAsia="MS Gothic" w:hAnsi="MS Gothic" w:cstheme="majorBidi" w:hint="eastAsia"/>
              <w:sz w:val="22"/>
              <w:szCs w:val="22"/>
              <w:lang w:val="de-DE"/>
            </w:rPr>
            <w:t>☐</w:t>
          </w:r>
        </w:sdtContent>
      </w:sdt>
      <w:r w:rsidR="00736D03" w:rsidRPr="00EF2834">
        <w:rPr>
          <w:rFonts w:asciiTheme="majorHAnsi" w:hAnsiTheme="majorHAnsi" w:cstheme="majorBidi"/>
          <w:sz w:val="22"/>
          <w:szCs w:val="22"/>
          <w:lang w:val="de-DE"/>
        </w:rPr>
        <w:tab/>
        <w:t>Raum schaffen für junge Menschen, um Beteiligungsmöglichkeiten zu erkennen, zu erlernen und zu nutzen</w:t>
      </w:r>
    </w:p>
    <w:p w14:paraId="0ABC7552" w14:textId="77777777" w:rsidR="00736D03" w:rsidRPr="00EF2834" w:rsidRDefault="00000000" w:rsidP="00736D03">
      <w:pPr>
        <w:pStyle w:val="Listenabsatz"/>
        <w:spacing w:before="100" w:beforeAutospacing="1" w:after="100" w:afterAutospacing="1" w:line="240" w:lineRule="auto"/>
        <w:ind w:left="564" w:hanging="564"/>
        <w:rPr>
          <w:rFonts w:asciiTheme="majorHAnsi" w:hAnsiTheme="majorHAnsi" w:cstheme="majorBidi"/>
          <w:sz w:val="22"/>
          <w:szCs w:val="22"/>
          <w:lang w:val="de-DE"/>
        </w:rPr>
      </w:pPr>
      <w:sdt>
        <w:sdtPr>
          <w:rPr>
            <w:rFonts w:asciiTheme="majorHAnsi" w:hAnsiTheme="majorHAnsi" w:cstheme="majorBidi"/>
            <w:sz w:val="22"/>
            <w:szCs w:val="22"/>
            <w:lang w:val="de-DE"/>
          </w:rPr>
          <w:id w:val="1559904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D03" w:rsidRPr="00EF2834">
            <w:rPr>
              <w:rFonts w:ascii="MS Gothic" w:eastAsia="MS Gothic" w:hAnsi="MS Gothic" w:cstheme="majorBidi" w:hint="eastAsia"/>
              <w:sz w:val="22"/>
              <w:szCs w:val="22"/>
              <w:lang w:val="de-DE"/>
            </w:rPr>
            <w:t>☐</w:t>
          </w:r>
        </w:sdtContent>
      </w:sdt>
      <w:r w:rsidR="00736D03" w:rsidRPr="00EF2834">
        <w:rPr>
          <w:rFonts w:asciiTheme="majorHAnsi" w:hAnsiTheme="majorHAnsi" w:cstheme="majorBidi"/>
          <w:sz w:val="22"/>
          <w:szCs w:val="22"/>
          <w:lang w:val="de-DE"/>
        </w:rPr>
        <w:tab/>
        <w:t>Stärkung der Partizipation junger Menschen an der Zivilgesellschaft und dem demokratischen Leben</w:t>
      </w:r>
    </w:p>
    <w:p w14:paraId="7AED6EAD" w14:textId="77777777" w:rsidR="00736D03" w:rsidRPr="00EF2834" w:rsidRDefault="00000000" w:rsidP="00736D03">
      <w:pPr>
        <w:pStyle w:val="Listenabsatz"/>
        <w:spacing w:before="100" w:beforeAutospacing="1" w:after="100" w:afterAutospacing="1" w:line="240" w:lineRule="auto"/>
        <w:ind w:left="564" w:hanging="564"/>
        <w:rPr>
          <w:rFonts w:asciiTheme="majorHAnsi" w:hAnsiTheme="majorHAnsi" w:cstheme="majorBidi"/>
          <w:sz w:val="22"/>
          <w:szCs w:val="22"/>
          <w:lang w:val="de-DE"/>
        </w:rPr>
      </w:pPr>
      <w:sdt>
        <w:sdtPr>
          <w:rPr>
            <w:rFonts w:asciiTheme="majorHAnsi" w:hAnsiTheme="majorHAnsi" w:cstheme="majorBidi"/>
            <w:sz w:val="22"/>
            <w:szCs w:val="22"/>
            <w:lang w:val="de-DE"/>
          </w:rPr>
          <w:id w:val="1360703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D03" w:rsidRPr="00EF2834">
            <w:rPr>
              <w:rFonts w:ascii="MS Gothic" w:eastAsia="MS Gothic" w:hAnsi="MS Gothic" w:cstheme="majorBidi" w:hint="eastAsia"/>
              <w:sz w:val="22"/>
              <w:szCs w:val="22"/>
              <w:lang w:val="de-DE"/>
            </w:rPr>
            <w:t>☐</w:t>
          </w:r>
        </w:sdtContent>
      </w:sdt>
      <w:r w:rsidR="00736D03" w:rsidRPr="00EF2834">
        <w:rPr>
          <w:rFonts w:asciiTheme="majorHAnsi" w:hAnsiTheme="majorHAnsi" w:cstheme="majorBidi"/>
          <w:sz w:val="22"/>
          <w:szCs w:val="22"/>
          <w:lang w:val="de-DE"/>
        </w:rPr>
        <w:tab/>
        <w:t>Stärkung des europäischen Bewusstseins, Beitrag zum Integrationsprozess und der Umsetzung der Europäischen Jugendziele</w:t>
      </w:r>
    </w:p>
    <w:p w14:paraId="6A2396D5" w14:textId="7BEE56EF" w:rsidR="00736D03" w:rsidRPr="00EF2834" w:rsidRDefault="00000000" w:rsidP="00736D03">
      <w:pPr>
        <w:pStyle w:val="Listenabsatz"/>
        <w:spacing w:before="100" w:beforeAutospacing="1" w:after="100" w:afterAutospacing="1" w:line="240" w:lineRule="auto"/>
        <w:ind w:left="564" w:hanging="564"/>
        <w:rPr>
          <w:rFonts w:asciiTheme="majorHAnsi" w:hAnsiTheme="majorHAnsi" w:cstheme="majorBidi"/>
          <w:sz w:val="22"/>
          <w:szCs w:val="22"/>
          <w:lang w:val="de-DE"/>
        </w:rPr>
      </w:pPr>
      <w:sdt>
        <w:sdtPr>
          <w:rPr>
            <w:rFonts w:asciiTheme="majorHAnsi" w:hAnsiTheme="majorHAnsi" w:cstheme="majorBidi"/>
            <w:sz w:val="22"/>
            <w:szCs w:val="22"/>
            <w:lang w:val="de-DE"/>
          </w:rPr>
          <w:id w:val="2079400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D03" w:rsidRPr="00EF2834">
            <w:rPr>
              <w:rFonts w:ascii="MS Gothic" w:eastAsia="MS Gothic" w:hAnsi="MS Gothic" w:cstheme="majorBidi" w:hint="eastAsia"/>
              <w:sz w:val="22"/>
              <w:szCs w:val="22"/>
              <w:lang w:val="de-DE"/>
            </w:rPr>
            <w:t>☐</w:t>
          </w:r>
        </w:sdtContent>
      </w:sdt>
      <w:r w:rsidR="00736D03" w:rsidRPr="00EF2834">
        <w:rPr>
          <w:rFonts w:asciiTheme="majorHAnsi" w:hAnsiTheme="majorHAnsi" w:cstheme="majorBidi"/>
          <w:sz w:val="22"/>
          <w:szCs w:val="22"/>
          <w:lang w:val="de-DE"/>
        </w:rPr>
        <w:tab/>
        <w:t>Entwicklung digitaler Kompetenzen und Medienkompetenz</w:t>
      </w:r>
    </w:p>
    <w:p w14:paraId="200ADB29" w14:textId="77777777" w:rsidR="00736D03" w:rsidRPr="00DA130F" w:rsidRDefault="00000000" w:rsidP="00736D03">
      <w:pPr>
        <w:pStyle w:val="Listenabsatz"/>
        <w:spacing w:before="100" w:beforeAutospacing="1" w:after="100" w:afterAutospacing="1" w:line="240" w:lineRule="auto"/>
        <w:ind w:left="564" w:hanging="564"/>
        <w:rPr>
          <w:rFonts w:ascii="Calibri" w:hAnsi="Calibri"/>
          <w:b/>
          <w:bCs/>
          <w:color w:val="000000"/>
          <w:sz w:val="22"/>
          <w:szCs w:val="22"/>
          <w:lang w:val="de-DE"/>
        </w:rPr>
      </w:pPr>
      <w:sdt>
        <w:sdtPr>
          <w:rPr>
            <w:rFonts w:asciiTheme="majorHAnsi" w:hAnsiTheme="majorHAnsi" w:cstheme="majorBidi"/>
            <w:sz w:val="22"/>
            <w:szCs w:val="22"/>
            <w:lang w:val="de-DE"/>
          </w:rPr>
          <w:id w:val="-1956313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D03" w:rsidRPr="00EF2834">
            <w:rPr>
              <w:rFonts w:ascii="MS Gothic" w:eastAsia="MS Gothic" w:hAnsi="MS Gothic" w:cstheme="majorBidi" w:hint="eastAsia"/>
              <w:sz w:val="22"/>
              <w:szCs w:val="22"/>
              <w:lang w:val="de-DE"/>
            </w:rPr>
            <w:t>☐</w:t>
          </w:r>
        </w:sdtContent>
      </w:sdt>
      <w:r w:rsidR="00736D03" w:rsidRPr="00EF2834">
        <w:rPr>
          <w:rFonts w:asciiTheme="majorHAnsi" w:hAnsiTheme="majorHAnsi" w:cstheme="majorBidi"/>
          <w:sz w:val="22"/>
          <w:szCs w:val="22"/>
          <w:lang w:val="de-DE"/>
        </w:rPr>
        <w:tab/>
        <w:t>Dialog mit Entscheidungsträgern auf allen Ebenen und Beitrag zum EU-Jugenddialog</w:t>
      </w:r>
      <w:r w:rsidR="00736D03" w:rsidRPr="00EF2834">
        <w:rPr>
          <w:rFonts w:asciiTheme="majorHAnsi" w:hAnsiTheme="majorHAnsi" w:cstheme="majorBidi"/>
          <w:sz w:val="22"/>
          <w:szCs w:val="22"/>
          <w:lang w:val="de-DE"/>
        </w:rPr>
        <w:br/>
      </w:r>
    </w:p>
    <w:p w14:paraId="67A9138F" w14:textId="77777777" w:rsidR="00736D03" w:rsidRDefault="00736D03" w:rsidP="00736D03">
      <w:pPr>
        <w:spacing w:before="100" w:beforeAutospacing="1" w:after="100" w:afterAutospacing="1"/>
        <w:rPr>
          <w:rFonts w:ascii="Calibri" w:hAnsi="Calibri"/>
          <w:b/>
          <w:bCs/>
          <w:color w:val="000000"/>
          <w:szCs w:val="22"/>
        </w:rPr>
      </w:pPr>
    </w:p>
    <w:p w14:paraId="5B86687F" w14:textId="5C603874" w:rsidR="00736D03" w:rsidRPr="00DA130F" w:rsidRDefault="00736D03" w:rsidP="00736D03">
      <w:pPr>
        <w:spacing w:before="100" w:beforeAutospacing="1" w:after="100" w:afterAutospacing="1"/>
        <w:rPr>
          <w:rFonts w:ascii="Calibri" w:hAnsi="Calibri"/>
          <w:b/>
          <w:bCs/>
          <w:color w:val="000000"/>
          <w:szCs w:val="22"/>
        </w:rPr>
      </w:pPr>
      <w:r w:rsidRPr="00DA130F">
        <w:rPr>
          <w:rFonts w:ascii="Calibri" w:hAnsi="Calibri"/>
          <w:b/>
          <w:bCs/>
          <w:color w:val="000000"/>
          <w:szCs w:val="22"/>
        </w:rPr>
        <w:t>Welche Ziele werden ggf. darüber hinaus mit dem Projekt verfolgt? /</w:t>
      </w:r>
      <w:r w:rsidRPr="00DA130F">
        <w:rPr>
          <w:rFonts w:ascii="Calibri" w:hAnsi="Calibri"/>
          <w:b/>
          <w:bCs/>
          <w:color w:val="000000"/>
          <w:szCs w:val="22"/>
        </w:rPr>
        <w:br/>
        <w:t>Auf welchen Bedarf bezieht sich Ihr Projekt?</w:t>
      </w:r>
      <w:r w:rsidRPr="00DA130F">
        <w:rPr>
          <w:rFonts w:ascii="Calibri" w:hAnsi="Calibri"/>
          <w:color w:val="000000"/>
          <w:sz w:val="16"/>
          <w:szCs w:val="16"/>
        </w:rPr>
        <w:t xml:space="preserve"> 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6120861E" w14:textId="77777777" w:rsidTr="00736D03">
        <w:trPr>
          <w:trHeight w:val="470"/>
        </w:trPr>
        <w:tc>
          <w:tcPr>
            <w:tcW w:w="9067" w:type="dxa"/>
          </w:tcPr>
          <w:bookmarkStart w:id="0" w:name="_Hlk96683031"/>
          <w:p w14:paraId="4E63AE3F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bookmarkEnd w:id="0"/>
    <w:p w14:paraId="1F825BA9" w14:textId="67032E12" w:rsidR="00736D03" w:rsidRPr="00362E96" w:rsidRDefault="00736D03" w:rsidP="00736D03">
      <w:pPr>
        <w:pStyle w:val="StandardJfE"/>
        <w:rPr>
          <w:sz w:val="16"/>
          <w:szCs w:val="16"/>
        </w:rPr>
      </w:pPr>
      <w:r>
        <w:rPr>
          <w:b/>
          <w:bCs/>
        </w:rPr>
        <w:br/>
      </w:r>
      <w:r w:rsidRPr="7C737460">
        <w:rPr>
          <w:b/>
          <w:bCs/>
        </w:rPr>
        <w:t xml:space="preserve">Stellen Sie mit Ihrem Projekt einen Bezug zur EU- Jugendstrategie und/oder den elf Europäischen Jugendzielen her? </w:t>
      </w:r>
      <w:r>
        <w:br/>
      </w:r>
      <w:r w:rsidRPr="7C737460">
        <w:rPr>
          <w:b/>
          <w:bCs/>
        </w:rPr>
        <w:t xml:space="preserve">Greift Ihr Projekt das aktuelle Thema des EU-Jugenddialogs auf? </w:t>
      </w:r>
      <w:r w:rsidRPr="7C737460">
        <w:rPr>
          <w:sz w:val="16"/>
          <w:szCs w:val="16"/>
        </w:rPr>
        <w:t>(max. 1.500 Zeichen)</w:t>
      </w:r>
      <w:r>
        <w:br/>
      </w:r>
      <w:r w:rsidRPr="7C737460">
        <w:rPr>
          <w:sz w:val="20"/>
          <w:szCs w:val="20"/>
        </w:rPr>
        <w:t>Weitere Informationen:</w:t>
      </w:r>
      <w:r w:rsidRPr="7C737460">
        <w:rPr>
          <w:b/>
          <w:bCs/>
          <w:sz w:val="20"/>
          <w:szCs w:val="20"/>
        </w:rPr>
        <w:t xml:space="preserve"> </w:t>
      </w:r>
      <w:hyperlink r:id="rId17">
        <w:r w:rsidRPr="00736D03">
          <w:rPr>
            <w:rStyle w:val="Hyperlink"/>
            <w:rFonts w:eastAsiaTheme="minorHAnsi"/>
            <w:iCs/>
            <w:noProof/>
            <w:sz w:val="20"/>
            <w:szCs w:val="20"/>
          </w:rPr>
          <w:t>https://www.erasmusplus-jugend.de/ueber-das-programm/eu-jugendstrategie/</w:t>
        </w:r>
      </w:hyperlink>
      <w:r w:rsidRPr="00736D03">
        <w:rPr>
          <w:sz w:val="20"/>
          <w:szCs w:val="20"/>
        </w:rPr>
        <w:t xml:space="preserve"> </w:t>
      </w:r>
      <w:r w:rsidRPr="00736D03">
        <w:rPr>
          <w:sz w:val="14"/>
          <w:szCs w:val="1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EB790A" w14:paraId="5F259DD5" w14:textId="77777777" w:rsidTr="00736D03">
        <w:trPr>
          <w:trHeight w:val="470"/>
        </w:trPr>
        <w:tc>
          <w:tcPr>
            <w:tcW w:w="9067" w:type="dxa"/>
          </w:tcPr>
          <w:p w14:paraId="47F6B90A" w14:textId="77777777" w:rsidR="00736D03" w:rsidRPr="00EB790A" w:rsidRDefault="00736D03" w:rsidP="00A63DCE">
            <w:pPr>
              <w:pStyle w:val="StandardJfE"/>
              <w:rPr>
                <w:lang w:val="en-US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4124CF1E" w14:textId="77777777" w:rsidR="00736D03" w:rsidRPr="00362E96" w:rsidRDefault="00736D03" w:rsidP="00736D03">
      <w:pPr>
        <w:pStyle w:val="StandardJfE"/>
      </w:pPr>
    </w:p>
    <w:p w14:paraId="3C2A8A77" w14:textId="77777777" w:rsidR="00736D03" w:rsidRPr="00736D03" w:rsidRDefault="00736D03" w:rsidP="00736D03">
      <w:pPr>
        <w:pStyle w:val="StandardJfE"/>
        <w:rPr>
          <w:rStyle w:val="Hyperlink"/>
          <w:rFonts w:eastAsiaTheme="minorHAnsi"/>
          <w:iCs/>
          <w:noProof/>
          <w:sz w:val="20"/>
          <w:szCs w:val="20"/>
        </w:rPr>
      </w:pPr>
      <w:r w:rsidRPr="19843EC4">
        <w:rPr>
          <w:b/>
          <w:bCs/>
        </w:rPr>
        <w:t>Welche Aktivitäten planen Sie?</w:t>
      </w:r>
      <w:r>
        <w:t xml:space="preserve"> </w:t>
      </w:r>
      <w:r w:rsidRPr="19843EC4">
        <w:rPr>
          <w:sz w:val="16"/>
          <w:szCs w:val="16"/>
        </w:rPr>
        <w:t>(max. 1.500 Zeichen)</w:t>
      </w:r>
      <w:r>
        <w:br/>
      </w:r>
      <w:r w:rsidRPr="19843EC4">
        <w:rPr>
          <w:sz w:val="20"/>
          <w:szCs w:val="20"/>
        </w:rPr>
        <w:t xml:space="preserve">Bitte berücksichtigen Sie die Unterscheidung in (Mobilitäts-) Aktivitäten und Veranstaltungen (Events): </w:t>
      </w:r>
      <w:hyperlink r:id="rId18" w:history="1">
        <w:r w:rsidRPr="00736D03">
          <w:rPr>
            <w:rStyle w:val="Hyperlink"/>
            <w:rFonts w:eastAsiaTheme="minorHAnsi"/>
            <w:iCs/>
            <w:noProof/>
            <w:sz w:val="20"/>
            <w:szCs w:val="20"/>
          </w:rPr>
          <w:t>https://www.erasmusplus-jugend.de/service/faq/jugendpartizipationsprojekte/</w:t>
        </w:r>
      </w:hyperlink>
      <w:r w:rsidRPr="00736D03">
        <w:rPr>
          <w:rStyle w:val="Hyperlink"/>
          <w:rFonts w:eastAsiaTheme="minorHAnsi"/>
          <w:iCs/>
          <w:noProof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1CBCC521" w14:textId="77777777" w:rsidTr="00736D03">
        <w:trPr>
          <w:trHeight w:val="470"/>
        </w:trPr>
        <w:tc>
          <w:tcPr>
            <w:tcW w:w="9067" w:type="dxa"/>
          </w:tcPr>
          <w:p w14:paraId="470EC588" w14:textId="77777777" w:rsidR="00736D03" w:rsidRPr="00CC41D1" w:rsidRDefault="00736D03" w:rsidP="00A63DCE">
            <w:pPr>
              <w:pStyle w:val="StandardJfE"/>
            </w:pPr>
            <w:r w:rsidRPr="003E35CE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fldChar w:fldCharType="end"/>
            </w:r>
          </w:p>
        </w:tc>
      </w:tr>
    </w:tbl>
    <w:p w14:paraId="10E34AD9" w14:textId="77777777" w:rsidR="00736D03" w:rsidRPr="0075008C" w:rsidRDefault="00736D03" w:rsidP="00736D03">
      <w:pPr>
        <w:rPr>
          <w:rStyle w:val="StandardJfEZchn"/>
          <w:rFonts w:eastAsiaTheme="minorHAnsi"/>
          <w:b/>
          <w:bCs/>
        </w:rPr>
      </w:pPr>
    </w:p>
    <w:p w14:paraId="7ABB21B9" w14:textId="77777777" w:rsidR="00736D03" w:rsidRPr="0075008C" w:rsidRDefault="00736D03" w:rsidP="00736D03">
      <w:pPr>
        <w:rPr>
          <w:sz w:val="16"/>
          <w:szCs w:val="16"/>
        </w:rPr>
      </w:pPr>
      <w:r w:rsidRPr="6A5B9A7C">
        <w:rPr>
          <w:rStyle w:val="StandardJfEZchn"/>
          <w:rFonts w:eastAsiaTheme="minorHAnsi"/>
          <w:b/>
          <w:bCs/>
        </w:rPr>
        <w:t>Wie stellen Sie sicher, dass junge Menschen aktiv an allen Phasen des Projektes (Gestaltung, Vorbereitung, Durchführung und Auswertung/Follow-up) beteiligt sind?</w:t>
      </w:r>
      <w:r w:rsidRPr="6A5B9A7C">
        <w:rPr>
          <w:b/>
          <w:bCs/>
          <w:sz w:val="16"/>
          <w:szCs w:val="16"/>
        </w:rPr>
        <w:t xml:space="preserve"> </w:t>
      </w:r>
      <w:r w:rsidRPr="6A5B9A7C">
        <w:rPr>
          <w:rStyle w:val="StandardJfEZchn"/>
          <w:rFonts w:eastAsiaTheme="minorHAnsi"/>
          <w:sz w:val="16"/>
          <w:szCs w:val="16"/>
        </w:rPr>
        <w:t>(max. 1.000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26547B27" w14:textId="77777777" w:rsidTr="00736D03">
        <w:trPr>
          <w:trHeight w:val="470"/>
        </w:trPr>
        <w:tc>
          <w:tcPr>
            <w:tcW w:w="9067" w:type="dxa"/>
          </w:tcPr>
          <w:bookmarkStart w:id="1" w:name="_Hlk96682809"/>
          <w:p w14:paraId="7809AD91" w14:textId="77777777" w:rsidR="00736D03" w:rsidRPr="00CC41D1" w:rsidRDefault="00736D03" w:rsidP="00A63DCE">
            <w:pPr>
              <w:pStyle w:val="StandardJfE"/>
            </w:pPr>
            <w:r w:rsidRPr="003E35CE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fldChar w:fldCharType="end"/>
            </w:r>
          </w:p>
        </w:tc>
      </w:tr>
      <w:bookmarkEnd w:id="1"/>
    </w:tbl>
    <w:p w14:paraId="12055B2A" w14:textId="77777777" w:rsidR="00736D03" w:rsidRPr="00362E96" w:rsidRDefault="00736D03" w:rsidP="00736D03">
      <w:pPr>
        <w:pStyle w:val="StandardJfE"/>
      </w:pPr>
    </w:p>
    <w:p w14:paraId="7287257C" w14:textId="77777777" w:rsidR="00736D03" w:rsidRPr="0075008C" w:rsidRDefault="00736D03" w:rsidP="00736D03">
      <w:pPr>
        <w:rPr>
          <w:sz w:val="16"/>
          <w:szCs w:val="16"/>
        </w:rPr>
      </w:pPr>
      <w:r w:rsidRPr="6A5B9A7C">
        <w:rPr>
          <w:rStyle w:val="StandardJfEZchn"/>
          <w:rFonts w:eastAsiaTheme="minorHAnsi"/>
          <w:b/>
          <w:bCs/>
        </w:rPr>
        <w:t xml:space="preserve">Wie werden die Partner (sofern vorhanden) in die verschiedenen Phasen des Projektes (s.o.) eingebunden? </w:t>
      </w:r>
      <w:r w:rsidRPr="6A5B9A7C">
        <w:rPr>
          <w:rStyle w:val="StandardJfEZchn"/>
          <w:rFonts w:eastAsiaTheme="minorHAnsi"/>
          <w:sz w:val="16"/>
          <w:szCs w:val="16"/>
        </w:rPr>
        <w:t>(max. 1.000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6F7740E5" w14:textId="77777777" w:rsidTr="00736D03">
        <w:trPr>
          <w:trHeight w:val="470"/>
        </w:trPr>
        <w:tc>
          <w:tcPr>
            <w:tcW w:w="9067" w:type="dxa"/>
          </w:tcPr>
          <w:p w14:paraId="45B5EDF9" w14:textId="77777777" w:rsidR="00736D03" w:rsidRPr="00CC41D1" w:rsidRDefault="00736D03" w:rsidP="00A63DCE">
            <w:pPr>
              <w:pStyle w:val="StandardJfE"/>
            </w:pPr>
            <w:r w:rsidRPr="003E35CE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fldChar w:fldCharType="end"/>
            </w:r>
          </w:p>
        </w:tc>
      </w:tr>
    </w:tbl>
    <w:p w14:paraId="77CE7DCE" w14:textId="77777777" w:rsidR="00736D03" w:rsidRDefault="00736D03" w:rsidP="00736D03">
      <w:pPr>
        <w:pStyle w:val="StandardJfE"/>
        <w:spacing w:before="0"/>
        <w:rPr>
          <w:b/>
          <w:bCs/>
        </w:rPr>
      </w:pPr>
    </w:p>
    <w:p w14:paraId="500E4332" w14:textId="77BBB9A9" w:rsidR="00736D03" w:rsidRPr="00FC16EC" w:rsidRDefault="00736D03" w:rsidP="00736D03">
      <w:pPr>
        <w:pStyle w:val="StandardJfE"/>
        <w:rPr>
          <w:rFonts w:ascii="Calibri Light" w:eastAsia="Calibri Light" w:hAnsi="Calibri Light" w:cs="Calibri Light"/>
          <w:b/>
          <w:bCs/>
          <w:color w:val="000000" w:themeColor="text1"/>
          <w:sz w:val="16"/>
          <w:szCs w:val="16"/>
        </w:rPr>
      </w:pPr>
      <w:r w:rsidRPr="00FC16EC">
        <w:rPr>
          <w:rFonts w:eastAsia="Calibri" w:cs="Calibri"/>
          <w:b/>
          <w:bCs/>
          <w:color w:val="000000" w:themeColor="text1"/>
        </w:rPr>
        <w:t xml:space="preserve">Wie planen Sie die Reflexion und Dokumentation der Lernerfahrungen mit den Teilnehmenden, z.B. mit dem Youthpass? </w:t>
      </w:r>
      <w:r w:rsidRPr="00736D03">
        <w:rPr>
          <w:rStyle w:val="StandardJfEZchn"/>
          <w:rFonts w:eastAsiaTheme="minorHAnsi"/>
          <w:sz w:val="16"/>
          <w:szCs w:val="16"/>
        </w:rPr>
        <w:t>(max. 1.000 Zeichen)</w:t>
      </w:r>
      <w:r w:rsidRPr="00FC16EC">
        <w:rPr>
          <w:b/>
          <w:bCs/>
        </w:rPr>
        <w:t xml:space="preserve"> </w:t>
      </w:r>
    </w:p>
    <w:p w14:paraId="4E34A556" w14:textId="5C511AD2" w:rsidR="00736D03" w:rsidRPr="00736D03" w:rsidRDefault="00736D03" w:rsidP="00736D03">
      <w:pPr>
        <w:pStyle w:val="StandardJfE"/>
        <w:rPr>
          <w:rStyle w:val="Hyperlink"/>
          <w:rFonts w:eastAsiaTheme="minorHAnsi"/>
          <w:iCs/>
          <w:noProof/>
          <w:sz w:val="20"/>
          <w:szCs w:val="20"/>
        </w:rPr>
      </w:pPr>
      <w:r w:rsidRPr="7C737460">
        <w:rPr>
          <w:sz w:val="20"/>
          <w:szCs w:val="20"/>
        </w:rPr>
        <w:t>Weitere Informationen:</w:t>
      </w:r>
      <w:r w:rsidRPr="00DA130F">
        <w:t xml:space="preserve"> </w:t>
      </w:r>
      <w:hyperlink r:id="rId19" w:history="1">
        <w:r w:rsidRPr="00736D03">
          <w:rPr>
            <w:rStyle w:val="Hyperlink"/>
            <w:rFonts w:eastAsiaTheme="minorHAnsi"/>
            <w:iCs/>
            <w:noProof/>
            <w:sz w:val="20"/>
            <w:szCs w:val="20"/>
          </w:rPr>
          <w:t>https://www.erasmusplus-jugend.de/ueber-das-programm/youthpass/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27A955C4" w14:textId="77777777" w:rsidTr="00736D03">
        <w:trPr>
          <w:trHeight w:val="470"/>
        </w:trPr>
        <w:tc>
          <w:tcPr>
            <w:tcW w:w="9067" w:type="dxa"/>
          </w:tcPr>
          <w:p w14:paraId="54B7BBB8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264C0477" w14:textId="77777777" w:rsidR="00736D03" w:rsidRDefault="00736D03" w:rsidP="00736D03">
      <w:pPr>
        <w:rPr>
          <w:rStyle w:val="StandardJfEZchn"/>
          <w:rFonts w:eastAsiaTheme="minorHAnsi"/>
          <w:b/>
        </w:rPr>
      </w:pPr>
    </w:p>
    <w:p w14:paraId="4D540EEA" w14:textId="77777777" w:rsidR="00736D03" w:rsidRPr="0075008C" w:rsidRDefault="00736D03" w:rsidP="00736D03">
      <w:pPr>
        <w:rPr>
          <w:rFonts w:ascii="Calibri" w:eastAsia="Calibri" w:hAnsi="Calibri" w:cs="Calibri"/>
          <w:color w:val="000000" w:themeColor="text1"/>
          <w:sz w:val="16"/>
          <w:szCs w:val="16"/>
        </w:rPr>
      </w:pPr>
      <w:r w:rsidRPr="00FC16EC">
        <w:rPr>
          <w:rStyle w:val="StandardJfEZchn"/>
          <w:rFonts w:eastAsia="Calibri" w:cs="Calibri"/>
          <w:b/>
          <w:bCs/>
          <w:color w:val="000000" w:themeColor="text1"/>
        </w:rPr>
        <w:t>Wie werten Sie Ihr Projekt aus (Evaluation)?</w:t>
      </w:r>
      <w:r w:rsidRPr="6A5B9A7C">
        <w:rPr>
          <w:rFonts w:ascii="Calibri" w:eastAsia="Calibri" w:hAnsi="Calibri" w:cs="Calibri"/>
          <w:b/>
          <w:bCs/>
          <w:color w:val="000000" w:themeColor="text1"/>
          <w:sz w:val="24"/>
        </w:rPr>
        <w:t xml:space="preserve"> </w:t>
      </w:r>
      <w:r w:rsidRPr="6A5B9A7C">
        <w:rPr>
          <w:rStyle w:val="StandardJfEZchn"/>
          <w:rFonts w:eastAsia="Calibri" w:cs="Calibri"/>
          <w:color w:val="000000" w:themeColor="text1"/>
          <w:sz w:val="16"/>
          <w:szCs w:val="16"/>
        </w:rPr>
        <w:t>(max. 1.000 Zeichen)</w:t>
      </w:r>
      <w:r w:rsidRPr="6A5B9A7C">
        <w:rPr>
          <w:rStyle w:val="StandardJfEZchn"/>
          <w:rFonts w:eastAsiaTheme="minorHAnsi"/>
          <w:b/>
          <w:b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4F391B6B" w14:textId="77777777" w:rsidTr="00736D03">
        <w:trPr>
          <w:trHeight w:val="470"/>
        </w:trPr>
        <w:tc>
          <w:tcPr>
            <w:tcW w:w="9067" w:type="dxa"/>
          </w:tcPr>
          <w:p w14:paraId="2CCCFE00" w14:textId="77777777" w:rsidR="00736D03" w:rsidRPr="00CC41D1" w:rsidRDefault="00736D03" w:rsidP="00A63DCE">
            <w:pPr>
              <w:pStyle w:val="StandardJfE"/>
            </w:pPr>
            <w:r w:rsidRPr="003E35CE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fldChar w:fldCharType="end"/>
            </w:r>
          </w:p>
        </w:tc>
      </w:tr>
    </w:tbl>
    <w:p w14:paraId="5CDDB468" w14:textId="77777777" w:rsidR="00736D03" w:rsidRDefault="00736D03" w:rsidP="00736D03">
      <w:pPr>
        <w:pStyle w:val="StandardJfE"/>
        <w:rPr>
          <w:b/>
        </w:rPr>
      </w:pPr>
    </w:p>
    <w:p w14:paraId="405EE022" w14:textId="77777777" w:rsidR="00736D03" w:rsidRPr="00CC41D1" w:rsidRDefault="00736D03" w:rsidP="00736D03">
      <w:pPr>
        <w:rPr>
          <w:rFonts w:ascii="Calibri Light" w:eastAsia="Calibri Light" w:hAnsi="Calibri Light" w:cs="Calibri Light"/>
          <w:color w:val="000000" w:themeColor="text1"/>
          <w:sz w:val="16"/>
          <w:szCs w:val="16"/>
        </w:rPr>
      </w:pPr>
      <w:r w:rsidRPr="00FC16EC">
        <w:rPr>
          <w:rStyle w:val="StandardJfEZchn"/>
          <w:rFonts w:eastAsia="Calibri" w:cs="Calibri"/>
          <w:b/>
          <w:bCs/>
          <w:color w:val="000000" w:themeColor="text1"/>
        </w:rPr>
        <w:t>Wie wollen Sie Ihr Projekt sichtbar machen und die Projektergebnisse auch über die Beteiligten hinaus verbreiten?</w:t>
      </w:r>
      <w:r w:rsidRPr="6A5B9A7C">
        <w:rPr>
          <w:rFonts w:ascii="Calibri" w:eastAsia="Calibri" w:hAnsi="Calibri" w:cs="Calibri"/>
          <w:color w:val="000000" w:themeColor="text1"/>
          <w:sz w:val="24"/>
        </w:rPr>
        <w:t xml:space="preserve"> </w:t>
      </w:r>
      <w:r w:rsidRPr="00736D03">
        <w:rPr>
          <w:rStyle w:val="StandardJfEZchn"/>
          <w:rFonts w:eastAsiaTheme="minorHAnsi"/>
          <w:sz w:val="16"/>
          <w:szCs w:val="16"/>
        </w:rPr>
        <w:t xml:space="preserve">(max. 1.000 Zeichen)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736D03" w:rsidRPr="00CC41D1" w14:paraId="51152B74" w14:textId="77777777" w:rsidTr="00A63DCE">
        <w:trPr>
          <w:trHeight w:val="470"/>
        </w:trPr>
        <w:tc>
          <w:tcPr>
            <w:tcW w:w="9212" w:type="dxa"/>
          </w:tcPr>
          <w:p w14:paraId="12C956D7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679671AA" w14:textId="77777777" w:rsidR="00F46B5F" w:rsidRPr="00F46B5F" w:rsidRDefault="00F46B5F" w:rsidP="00736D03">
      <w:pPr>
        <w:pStyle w:val="Subheadline"/>
      </w:pPr>
    </w:p>
    <w:sectPr w:rsidR="00F46B5F" w:rsidRPr="00F46B5F" w:rsidSect="00F46B5F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0" w:h="16840"/>
      <w:pgMar w:top="1440" w:right="1080" w:bottom="1440" w:left="1080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A95FD" w14:textId="77777777" w:rsidR="009E7E01" w:rsidRDefault="009E7E01" w:rsidP="00CD3334">
      <w:r>
        <w:separator/>
      </w:r>
    </w:p>
  </w:endnote>
  <w:endnote w:type="continuationSeparator" w:id="0">
    <w:p w14:paraId="1BC48441" w14:textId="77777777" w:rsidR="009E7E01" w:rsidRDefault="009E7E01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19391017"/>
      <w:docPartObj>
        <w:docPartGallery w:val="Page Numbers (Bottom of Page)"/>
        <w:docPartUnique/>
      </w:docPartObj>
    </w:sdtPr>
    <w:sdtContent>
      <w:p w14:paraId="10D3FA1F" w14:textId="77777777" w:rsidR="00F46B5F" w:rsidRDefault="00F46B5F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643706536"/>
      <w:docPartObj>
        <w:docPartGallery w:val="Page Numbers (Bottom of Page)"/>
        <w:docPartUnique/>
      </w:docPartObj>
    </w:sdtPr>
    <w:sdtContent>
      <w:p w14:paraId="2F2F3C0C" w14:textId="77777777" w:rsidR="00F46B5F" w:rsidRDefault="00F46B5F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21F6875" w14:textId="77777777" w:rsidR="00F46B5F" w:rsidRDefault="00F46B5F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667905685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B201822" w14:textId="77777777" w:rsidR="00F46B5F" w:rsidRPr="003E14A0" w:rsidRDefault="00F46B5F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094A943E" w14:textId="77777777" w:rsidR="00F46B5F" w:rsidRPr="008129C2" w:rsidRDefault="00F46B5F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50C237" wp14:editId="3D377D4A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4CFF64" w14:textId="77777777" w:rsidR="00F46B5F" w:rsidRPr="008129C2" w:rsidRDefault="00F46B5F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50C23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325.3pt;margin-top:-1.4pt;width:134.15pt;height:1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164CFF64" w14:textId="77777777" w:rsidR="00F46B5F" w:rsidRPr="008129C2" w:rsidRDefault="00F46B5F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636088704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14C78AA" w14:textId="77777777" w:rsidR="00F46B5F" w:rsidRPr="003E14A0" w:rsidRDefault="00F46B5F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0DBDCCA8" w14:textId="77777777" w:rsidR="00F46B5F" w:rsidRDefault="00F46B5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974D24" wp14:editId="3177560A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C05C73" w14:textId="77777777" w:rsidR="00F46B5F" w:rsidRPr="001C495C" w:rsidRDefault="00F46B5F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74D2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7" type="#_x0000_t202" style="position:absolute;margin-left:328.35pt;margin-top:-.55pt;width:133.7pt;height:1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uuv6feAAAAAJAQAADwAAAAAAAAAAAAAAAABpBAAAZHJzL2Rvd25yZXYueG1sUEsFBgAAAAAEAAQA&#10;8wAAAHYFAAAAAA==&#10;" filled="f" stroked="f" strokeweight=".5pt">
              <v:textbox inset="0,0,0,0">
                <w:txbxContent>
                  <w:p w14:paraId="2BC05C73" w14:textId="77777777" w:rsidR="00F46B5F" w:rsidRPr="001C495C" w:rsidRDefault="00F46B5F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Content>
      <w:p w14:paraId="2309D10A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Content>
      <w:p w14:paraId="4AA5249B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C7A1C16" w14:textId="77777777" w:rsidR="00CD3334" w:rsidRDefault="00CD3334" w:rsidP="008129C2">
    <w:pPr>
      <w:pStyle w:val="Fuzeile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59738850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04143B2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EAFF5D" wp14:editId="10538428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D17FA4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AFF5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" filled="f" stroked="f" strokeweight=".5pt">
              <v:textbox inset="0,0,0,0">
                <w:txbxContent>
                  <w:p w14:paraId="6ED17FA4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767D71E6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5878EDF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25BA77" wp14:editId="0A6F6710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867C0" w14:textId="77777777" w:rsidR="001C495C" w:rsidRPr="001C495C" w:rsidRDefault="00E83986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25BA77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328.35pt;margin-top:-.55pt;width:133.7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" filled="f" stroked="f" strokeweight=".5pt">
              <v:textbox inset="0,0,0,0">
                <w:txbxContent>
                  <w:p w14:paraId="772867C0" w14:textId="77777777" w:rsidR="001C495C" w:rsidRPr="001C495C" w:rsidRDefault="00E83986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C838E" w14:textId="77777777" w:rsidR="009E7E01" w:rsidRDefault="009E7E01" w:rsidP="00CD3334">
      <w:r>
        <w:separator/>
      </w:r>
    </w:p>
  </w:footnote>
  <w:footnote w:type="continuationSeparator" w:id="0">
    <w:p w14:paraId="4D8F989E" w14:textId="77777777" w:rsidR="009E7E01" w:rsidRDefault="009E7E01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71694" w14:textId="77777777" w:rsidR="00F46B5F" w:rsidRDefault="00F46B5F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370A829" wp14:editId="03EFF9D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22861" w14:textId="77777777" w:rsidR="00F46B5F" w:rsidRDefault="00F46B5F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4CE5A66" wp14:editId="4B6EBEB7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8D1AD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F3B82B2" wp14:editId="1911B21F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2F43F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019F30" wp14:editId="2C44D82B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3.15pt;height:15.45pt;visibility:visible;mso-wrap-style:square" o:bullet="t">
        <v:imagedata r:id="rId1" o:title=""/>
      </v:shape>
    </w:pict>
  </w:numPicBullet>
  <w:abstractNum w:abstractNumId="0" w15:restartNumberingAfterBreak="0">
    <w:nsid w:val="3B3350E8"/>
    <w:multiLevelType w:val="hybridMultilevel"/>
    <w:tmpl w:val="529A372C"/>
    <w:lvl w:ilvl="0" w:tplc="23642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D884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EC2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9E0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44F5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F01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38E3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9AE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EA46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04A1478"/>
    <w:multiLevelType w:val="hybridMultilevel"/>
    <w:tmpl w:val="FFB21E44"/>
    <w:lvl w:ilvl="0" w:tplc="773803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D849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CCC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18F8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1AFA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EADE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C7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886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42DE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67731281">
    <w:abstractNumId w:val="0"/>
  </w:num>
  <w:num w:numId="2" w16cid:durableId="295334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21VarKuNUMK3JceSsSSBWmu7enB8sGrJ1WdQM34GCQsX8R/T93pFduj/PSxQIHuSP2D2PrfASWj7rYFAYSCwoQ==" w:salt="Q1Sh6vLTwB3Q5Pb6D+BVw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5F"/>
    <w:rsid w:val="001C495C"/>
    <w:rsid w:val="00251127"/>
    <w:rsid w:val="00297846"/>
    <w:rsid w:val="0030504C"/>
    <w:rsid w:val="0034504D"/>
    <w:rsid w:val="003853F4"/>
    <w:rsid w:val="003E14A0"/>
    <w:rsid w:val="00422379"/>
    <w:rsid w:val="00495DF4"/>
    <w:rsid w:val="00515228"/>
    <w:rsid w:val="005B676D"/>
    <w:rsid w:val="005D0148"/>
    <w:rsid w:val="005E34AA"/>
    <w:rsid w:val="005F784C"/>
    <w:rsid w:val="00667D39"/>
    <w:rsid w:val="006D411A"/>
    <w:rsid w:val="00736D03"/>
    <w:rsid w:val="00742179"/>
    <w:rsid w:val="008013EE"/>
    <w:rsid w:val="008129C2"/>
    <w:rsid w:val="008E5CA6"/>
    <w:rsid w:val="009E7E01"/>
    <w:rsid w:val="00BA2668"/>
    <w:rsid w:val="00C939CB"/>
    <w:rsid w:val="00CD3334"/>
    <w:rsid w:val="00CF45D0"/>
    <w:rsid w:val="00E82234"/>
    <w:rsid w:val="00E83986"/>
    <w:rsid w:val="00EE74C9"/>
    <w:rsid w:val="00F149C7"/>
    <w:rsid w:val="00F46B5F"/>
    <w:rsid w:val="00F521BD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343FE"/>
  <w15:chartTrackingRefBased/>
  <w15:docId w15:val="{411703B7-596F-4ADB-A2ED-FA1996C4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character" w:styleId="Platzhaltertext">
    <w:name w:val="Placeholder Text"/>
    <w:basedOn w:val="Absatz-Standardschriftart"/>
    <w:uiPriority w:val="99"/>
    <w:semiHidden/>
    <w:rsid w:val="00F46B5F"/>
    <w:rPr>
      <w:color w:val="808080"/>
    </w:rPr>
  </w:style>
  <w:style w:type="character" w:customStyle="1" w:styleId="normaltextrun">
    <w:name w:val="normaltextrun"/>
    <w:basedOn w:val="Absatz-Standardschriftart"/>
    <w:rsid w:val="00F46B5F"/>
  </w:style>
  <w:style w:type="paragraph" w:customStyle="1" w:styleId="JfELink1">
    <w:name w:val="JfE Link1"/>
    <w:basedOn w:val="HTMLAdresse"/>
    <w:qFormat/>
    <w:rsid w:val="00F46B5F"/>
    <w:pPr>
      <w:spacing w:before="120" w:line="288" w:lineRule="exact"/>
    </w:pPr>
    <w:rPr>
      <w:rFonts w:ascii="Calibri" w:hAnsi="Calibri" w:cs="Times New Roman"/>
      <w:i w:val="0"/>
      <w:noProof/>
      <w:color w:val="E0005A"/>
      <w:szCs w:val="22"/>
      <w:lang w:eastAsia="de-DE"/>
    </w:rPr>
  </w:style>
  <w:style w:type="character" w:styleId="Hyperlink">
    <w:name w:val="Hyperlink"/>
    <w:basedOn w:val="Absatz-Standardschriftart"/>
    <w:uiPriority w:val="99"/>
    <w:unhideWhenUsed/>
    <w:rsid w:val="00F46B5F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F46B5F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Adresse">
    <w:name w:val="HTML Address"/>
    <w:basedOn w:val="Standard"/>
    <w:link w:val="HTMLAdresseZchn"/>
    <w:uiPriority w:val="99"/>
    <w:semiHidden/>
    <w:unhideWhenUsed/>
    <w:rsid w:val="00F46B5F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F46B5F"/>
    <w:rPr>
      <w:i/>
      <w:iCs/>
      <w:sz w:val="22"/>
    </w:rPr>
  </w:style>
  <w:style w:type="paragraph" w:customStyle="1" w:styleId="berschriftJfE">
    <w:name w:val="Überschrift_JfE"/>
    <w:basedOn w:val="berschrift1"/>
    <w:link w:val="berschriftJfEZchn"/>
    <w:qFormat/>
    <w:rsid w:val="00736D03"/>
    <w:pPr>
      <w:keepNext w:val="0"/>
      <w:keepLines w:val="0"/>
      <w:widowControl w:val="0"/>
      <w:autoSpaceDE w:val="0"/>
      <w:autoSpaceDN w:val="0"/>
      <w:adjustRightInd w:val="0"/>
      <w:spacing w:before="360" w:after="120"/>
      <w:textAlignment w:val="center"/>
    </w:pPr>
    <w:rPr>
      <w:rFonts w:ascii="Calibri" w:eastAsia="Times New Roman" w:hAnsi="Calibri" w:cs="Calibri-Bold"/>
      <w:b/>
      <w:bCs/>
      <w:color w:val="00A5DB"/>
      <w:sz w:val="24"/>
      <w:szCs w:val="24"/>
      <w:lang w:val="en-US" w:eastAsia="de-DE"/>
    </w:rPr>
  </w:style>
  <w:style w:type="paragraph" w:customStyle="1" w:styleId="StandardJfE">
    <w:name w:val="Standard_JfE"/>
    <w:basedOn w:val="StandardWeb"/>
    <w:link w:val="StandardJfEZchn"/>
    <w:qFormat/>
    <w:rsid w:val="00736D03"/>
    <w:pPr>
      <w:spacing w:before="120"/>
    </w:pPr>
    <w:rPr>
      <w:rFonts w:ascii="Calibri" w:eastAsia="Times New Roman" w:hAnsi="Calibri"/>
      <w:color w:val="000000"/>
      <w:sz w:val="22"/>
      <w:szCs w:val="22"/>
      <w:lang w:eastAsia="de-DE"/>
    </w:rPr>
  </w:style>
  <w:style w:type="character" w:customStyle="1" w:styleId="berschriftJfEZchn">
    <w:name w:val="Überschrift_JfE Zchn"/>
    <w:link w:val="berschriftJfE"/>
    <w:rsid w:val="00736D03"/>
    <w:rPr>
      <w:rFonts w:ascii="Calibri" w:eastAsia="Times New Roman" w:hAnsi="Calibri" w:cs="Calibri-Bold"/>
      <w:b/>
      <w:bCs/>
      <w:color w:val="00A5DB"/>
      <w:lang w:val="en-US" w:eastAsia="de-DE"/>
    </w:rPr>
  </w:style>
  <w:style w:type="character" w:customStyle="1" w:styleId="StandardJfEZchn">
    <w:name w:val="Standard_JfE Zchn"/>
    <w:link w:val="StandardJfE"/>
    <w:rsid w:val="00736D03"/>
    <w:rPr>
      <w:rFonts w:ascii="Calibri" w:eastAsia="Times New Roman" w:hAnsi="Calibri" w:cs="Times New Roman"/>
      <w:color w:val="000000"/>
      <w:sz w:val="22"/>
      <w:szCs w:val="22"/>
      <w:lang w:eastAsia="de-DE"/>
    </w:rPr>
  </w:style>
  <w:style w:type="paragraph" w:customStyle="1" w:styleId="LinkJfE">
    <w:name w:val="Link_JfE"/>
    <w:basedOn w:val="StandardWeb"/>
    <w:link w:val="LinkJfEZchn"/>
    <w:qFormat/>
    <w:rsid w:val="00736D03"/>
    <w:pPr>
      <w:spacing w:before="100" w:beforeAutospacing="1" w:after="100" w:afterAutospacing="1"/>
    </w:pPr>
    <w:rPr>
      <w:rFonts w:ascii="Calibri" w:eastAsia="Times New Roman" w:hAnsi="Calibri"/>
      <w:color w:val="D30547"/>
      <w:sz w:val="22"/>
      <w:szCs w:val="22"/>
      <w:lang w:eastAsia="de-DE"/>
    </w:rPr>
  </w:style>
  <w:style w:type="character" w:customStyle="1" w:styleId="LinkJfEZchn">
    <w:name w:val="Link_JfE Zchn"/>
    <w:link w:val="LinkJfE"/>
    <w:rsid w:val="00736D03"/>
    <w:rPr>
      <w:rFonts w:ascii="Calibri" w:eastAsia="Times New Roman" w:hAnsi="Calibri" w:cs="Times New Roman"/>
      <w:color w:val="D30547"/>
      <w:sz w:val="22"/>
      <w:szCs w:val="22"/>
      <w:lang w:eastAsia="de-DE"/>
    </w:rPr>
  </w:style>
  <w:style w:type="paragraph" w:styleId="Listenabsatz">
    <w:name w:val="List Paragraph"/>
    <w:basedOn w:val="Standard"/>
    <w:rsid w:val="00736D03"/>
    <w:pPr>
      <w:suppressAutoHyphens/>
      <w:spacing w:line="100" w:lineRule="atLeast"/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val="en-GB" w:eastAsia="de-DE"/>
    </w:rPr>
  </w:style>
  <w:style w:type="paragraph" w:styleId="StandardWeb">
    <w:name w:val="Normal (Web)"/>
    <w:basedOn w:val="Standard"/>
    <w:uiPriority w:val="99"/>
    <w:semiHidden/>
    <w:unhideWhenUsed/>
    <w:rsid w:val="00736D03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https://www.erasmusplus-jugend.de/service/faq/jugendpartizipationsprojekte/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yperlink" Target="https://www.erasmusplus-jugend.de/ueber-das-programm/eu-jugendstrategie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rasmusplus-jugend.de/kontakt/?mitarbeiter_galerie%5Bfoerdermoeglichkeit%5D=21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hyperlink" Target="https://www.erasmusplus-jugend.de/service/faq/jugendpartizipationsprojekte/" TargetMode="External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yperlink" Target="https://www.erasmusplus-jugend.de/ueber-das-programm/youthpas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ownloads\E+-Jugend_Mastervorlage_Hochformat_DE_einspalti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396B08134F4D9B9422B3C89540E1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24F281-0087-4470-925F-B1C9E6257E55}"/>
      </w:docPartPr>
      <w:docPartBody>
        <w:p w:rsidR="00FF1B12" w:rsidRDefault="00663E31" w:rsidP="00663E31">
          <w:pPr>
            <w:pStyle w:val="2A396B08134F4D9B9422B3C89540E1E3"/>
          </w:pPr>
          <w:r w:rsidRPr="00B80E2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E31"/>
    <w:rsid w:val="00431F6E"/>
    <w:rsid w:val="00663E31"/>
    <w:rsid w:val="00D65ADA"/>
    <w:rsid w:val="00DA30DE"/>
    <w:rsid w:val="00E427DF"/>
    <w:rsid w:val="00FF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63E31"/>
    <w:rPr>
      <w:color w:val="808080"/>
    </w:rPr>
  </w:style>
  <w:style w:type="paragraph" w:customStyle="1" w:styleId="2A396B08134F4D9B9422B3C89540E1E3">
    <w:name w:val="2A396B08134F4D9B9422B3C89540E1E3"/>
    <w:rsid w:val="00663E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5" ma:contentTypeDescription="Ein neues Dokument erstellen." ma:contentTypeScope="" ma:versionID="bdcf014b26e28361013d95a8c059e258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8b1b5cf4953a94e03900a42bc827053b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Props1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3A5931-CD68-495E-834A-22F920BC59DC}"/>
</file>

<file path=customXml/itemProps3.xml><?xml version="1.0" encoding="utf-8"?>
<ds:datastoreItem xmlns:ds="http://schemas.openxmlformats.org/officeDocument/2006/customXml" ds:itemID="{04C347B7-98A3-4F0C-970C-3DBB983661C9}">
  <ds:schemaRefs>
    <ds:schemaRef ds:uri="http://schemas.microsoft.com/office/2006/metadata/properties"/>
    <ds:schemaRef ds:uri="http://schemas.microsoft.com/office/infopath/2007/PartnerControls"/>
    <ds:schemaRef ds:uri="b8539960-a584-4f44-864f-f9475b807a2b"/>
    <ds:schemaRef ds:uri="affe8719-8db3-4c7e-a384-5661382be0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1</Pages>
  <Words>680</Words>
  <Characters>4284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Projektskizze Leitaktion 1 KA 154 - Jugendpartizipationsprojekte</dc:title>
  <dc:subject/>
  <dc:creator>Jugend für Europa</dc:creator>
  <cp:keywords/>
  <dc:description/>
  <cp:lastModifiedBy>Yvonne Burbach</cp:lastModifiedBy>
  <cp:revision>7</cp:revision>
  <cp:lastPrinted>2022-06-22T07:42:00Z</cp:lastPrinted>
  <dcterms:created xsi:type="dcterms:W3CDTF">2023-01-27T09:47:00Z</dcterms:created>
  <dcterms:modified xsi:type="dcterms:W3CDTF">2023-01-30T12:19:00Z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